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B9383" w14:textId="3DB97D43" w:rsidR="000E6957" w:rsidRPr="00EF5AC8" w:rsidRDefault="000E6957">
      <w:pPr>
        <w:suppressAutoHyphens/>
        <w:spacing w:line="240" w:lineRule="atLeast"/>
        <w:jc w:val="both"/>
        <w:rPr>
          <w:rFonts w:ascii="Arial" w:hAnsi="Arial" w:cs="Arial"/>
          <w:b/>
          <w:i/>
          <w:color w:val="000000"/>
          <w:sz w:val="22"/>
          <w:u w:val="single"/>
        </w:rPr>
      </w:pPr>
      <w:r w:rsidRPr="00EF5AC8">
        <w:rPr>
          <w:rFonts w:ascii="Arial" w:hAnsi="Arial" w:cs="Arial"/>
          <w:b/>
          <w:i/>
          <w:color w:val="000000"/>
          <w:sz w:val="22"/>
          <w:u w:val="single"/>
        </w:rPr>
        <w:t xml:space="preserve">NOTULEN ALGEMENE </w:t>
      </w:r>
      <w:r w:rsidR="00445695" w:rsidRPr="00EF5AC8">
        <w:rPr>
          <w:rFonts w:ascii="Arial" w:hAnsi="Arial" w:cs="Arial"/>
          <w:b/>
          <w:i/>
          <w:color w:val="000000"/>
          <w:sz w:val="22"/>
          <w:u w:val="single"/>
        </w:rPr>
        <w:t>L</w:t>
      </w:r>
      <w:r w:rsidR="00D93722" w:rsidRPr="00EF5AC8">
        <w:rPr>
          <w:rFonts w:ascii="Arial" w:hAnsi="Arial" w:cs="Arial"/>
          <w:b/>
          <w:i/>
          <w:color w:val="000000"/>
          <w:sz w:val="22"/>
          <w:u w:val="single"/>
        </w:rPr>
        <w:t xml:space="preserve">EDENVERGADERING </w:t>
      </w:r>
      <w:r w:rsidR="00280ADB" w:rsidRPr="00EF5AC8">
        <w:rPr>
          <w:rFonts w:ascii="Arial" w:hAnsi="Arial" w:cs="Arial"/>
          <w:b/>
          <w:i/>
          <w:color w:val="000000"/>
          <w:sz w:val="22"/>
          <w:u w:val="single"/>
        </w:rPr>
        <w:t xml:space="preserve">OTTC </w:t>
      </w:r>
      <w:r w:rsidR="00A63CEC">
        <w:rPr>
          <w:rFonts w:ascii="Arial" w:hAnsi="Arial" w:cs="Arial"/>
          <w:b/>
          <w:i/>
          <w:color w:val="000000"/>
          <w:sz w:val="22"/>
          <w:u w:val="single"/>
        </w:rPr>
        <w:t>2</w:t>
      </w:r>
      <w:r w:rsidR="00BE48EE">
        <w:rPr>
          <w:rFonts w:ascii="Arial" w:hAnsi="Arial" w:cs="Arial"/>
          <w:b/>
          <w:i/>
          <w:color w:val="000000"/>
          <w:sz w:val="22"/>
          <w:u w:val="single"/>
        </w:rPr>
        <w:t>8</w:t>
      </w:r>
      <w:r w:rsidR="00280ADB" w:rsidRPr="00EF5AC8">
        <w:rPr>
          <w:rFonts w:ascii="Arial" w:hAnsi="Arial" w:cs="Arial"/>
          <w:b/>
          <w:i/>
          <w:color w:val="000000"/>
          <w:sz w:val="22"/>
          <w:u w:val="single"/>
        </w:rPr>
        <w:t xml:space="preserve"> oktober 20</w:t>
      </w:r>
      <w:r w:rsidR="007C391F" w:rsidRPr="00EF5AC8">
        <w:rPr>
          <w:rFonts w:ascii="Arial" w:hAnsi="Arial" w:cs="Arial"/>
          <w:b/>
          <w:i/>
          <w:color w:val="000000"/>
          <w:sz w:val="22"/>
          <w:u w:val="single"/>
        </w:rPr>
        <w:t>2</w:t>
      </w:r>
      <w:r w:rsidR="00BE48EE">
        <w:rPr>
          <w:rFonts w:ascii="Arial" w:hAnsi="Arial" w:cs="Arial"/>
          <w:b/>
          <w:i/>
          <w:color w:val="000000"/>
          <w:sz w:val="22"/>
          <w:u w:val="single"/>
        </w:rPr>
        <w:t>5</w:t>
      </w:r>
    </w:p>
    <w:p w14:paraId="0116E9DA" w14:textId="77777777" w:rsidR="000E6957" w:rsidRPr="00EF5AC8" w:rsidRDefault="000E6957">
      <w:pPr>
        <w:suppressAutoHyphens/>
        <w:spacing w:line="240" w:lineRule="atLeast"/>
        <w:jc w:val="both"/>
        <w:rPr>
          <w:rFonts w:ascii="Arial" w:hAnsi="Arial" w:cs="Arial"/>
          <w:b/>
          <w:i/>
          <w:color w:val="000000"/>
          <w:sz w:val="22"/>
          <w:u w:val="single"/>
        </w:rPr>
      </w:pPr>
      <w:r w:rsidRPr="00EF5AC8">
        <w:rPr>
          <w:rFonts w:ascii="Arial" w:hAnsi="Arial" w:cs="Arial"/>
          <w:b/>
          <w:i/>
          <w:color w:val="000000"/>
          <w:sz w:val="22"/>
          <w:u w:val="single"/>
        </w:rPr>
        <w:fldChar w:fldCharType="begin"/>
      </w:r>
      <w:r w:rsidRPr="00EF5AC8">
        <w:rPr>
          <w:rFonts w:ascii="Arial" w:hAnsi="Arial" w:cs="Arial"/>
          <w:b/>
          <w:i/>
          <w:color w:val="000000"/>
          <w:sz w:val="22"/>
          <w:u w:val="single"/>
        </w:rPr>
        <w:instrText xml:space="preserve">PRIVATE </w:instrText>
      </w:r>
      <w:r w:rsidRPr="00EF5AC8">
        <w:rPr>
          <w:rFonts w:ascii="Arial" w:hAnsi="Arial" w:cs="Arial"/>
          <w:b/>
          <w:i/>
          <w:color w:val="000000"/>
          <w:sz w:val="22"/>
          <w:u w:val="single"/>
        </w:rPr>
        <w:fldChar w:fldCharType="end"/>
      </w:r>
    </w:p>
    <w:p w14:paraId="6715FAD4" w14:textId="77777777" w:rsidR="000E6957" w:rsidRDefault="000E6957">
      <w:pPr>
        <w:suppressAutoHyphens/>
        <w:spacing w:line="240" w:lineRule="atLeast"/>
        <w:rPr>
          <w:rFonts w:ascii="Arial" w:hAnsi="Arial" w:cs="Arial"/>
          <w:color w:val="000000"/>
          <w:sz w:val="22"/>
        </w:rPr>
      </w:pPr>
      <w:r w:rsidRPr="00EF5AC8">
        <w:rPr>
          <w:rFonts w:ascii="Arial" w:hAnsi="Arial" w:cs="Arial"/>
          <w:color w:val="000000"/>
          <w:sz w:val="22"/>
          <w:u w:val="single"/>
        </w:rPr>
        <w:t>Aanwezig van het bestuur</w:t>
      </w:r>
      <w:r w:rsidRPr="00EF5AC8">
        <w:rPr>
          <w:rFonts w:ascii="Arial" w:hAnsi="Arial" w:cs="Arial"/>
          <w:color w:val="000000"/>
          <w:sz w:val="22"/>
        </w:rPr>
        <w:t>:</w:t>
      </w:r>
    </w:p>
    <w:p w14:paraId="51447E6B" w14:textId="781DFB08" w:rsidR="000E6957" w:rsidRPr="00EF5AC8" w:rsidRDefault="001505E1">
      <w:pPr>
        <w:suppressAutoHyphens/>
        <w:spacing w:line="240" w:lineRule="atLeast"/>
        <w:rPr>
          <w:rFonts w:ascii="Arial" w:hAnsi="Arial" w:cs="Arial"/>
          <w:color w:val="000000"/>
          <w:sz w:val="22"/>
        </w:rPr>
      </w:pPr>
      <w:r>
        <w:rPr>
          <w:rFonts w:ascii="Arial" w:hAnsi="Arial" w:cs="Arial"/>
          <w:color w:val="000000"/>
          <w:sz w:val="22"/>
        </w:rPr>
        <w:t>Peter Stassen (Voorzitter</w:t>
      </w:r>
      <w:r w:rsidR="006F76C4">
        <w:rPr>
          <w:rFonts w:ascii="Arial" w:hAnsi="Arial" w:cs="Arial"/>
          <w:color w:val="000000"/>
          <w:sz w:val="22"/>
        </w:rPr>
        <w:t>)</w:t>
      </w:r>
    </w:p>
    <w:p w14:paraId="4BB2A749" w14:textId="77777777" w:rsidR="007C391F" w:rsidRPr="00EF5AC8" w:rsidRDefault="007C391F">
      <w:pPr>
        <w:suppressAutoHyphens/>
        <w:spacing w:line="240" w:lineRule="atLeast"/>
        <w:rPr>
          <w:rFonts w:ascii="Arial" w:hAnsi="Arial" w:cs="Arial"/>
          <w:color w:val="000000"/>
          <w:sz w:val="22"/>
        </w:rPr>
      </w:pPr>
      <w:r w:rsidRPr="00EF5AC8">
        <w:rPr>
          <w:rFonts w:ascii="Arial" w:hAnsi="Arial" w:cs="Arial"/>
          <w:color w:val="000000"/>
          <w:sz w:val="22"/>
        </w:rPr>
        <w:t>Marja van de Peppel (Secretaris)</w:t>
      </w:r>
    </w:p>
    <w:p w14:paraId="1FC88240" w14:textId="4ED7A777" w:rsidR="000E6957" w:rsidRPr="00EF5AC8" w:rsidRDefault="00AE609C">
      <w:pPr>
        <w:suppressAutoHyphens/>
        <w:spacing w:line="240" w:lineRule="atLeast"/>
        <w:rPr>
          <w:rFonts w:ascii="Arial" w:hAnsi="Arial" w:cs="Arial"/>
          <w:color w:val="000000"/>
          <w:sz w:val="22"/>
        </w:rPr>
      </w:pPr>
      <w:r w:rsidRPr="00EF5AC8">
        <w:rPr>
          <w:rFonts w:ascii="Arial" w:hAnsi="Arial" w:cs="Arial"/>
          <w:color w:val="000000"/>
          <w:sz w:val="22"/>
        </w:rPr>
        <w:t>Arjan Verhagen</w:t>
      </w:r>
      <w:r w:rsidR="000E4AAA" w:rsidRPr="00EF5AC8">
        <w:rPr>
          <w:rFonts w:ascii="Arial" w:hAnsi="Arial" w:cs="Arial"/>
          <w:color w:val="000000"/>
          <w:sz w:val="22"/>
        </w:rPr>
        <w:t xml:space="preserve"> (Penningmeester)</w:t>
      </w:r>
    </w:p>
    <w:p w14:paraId="1551C80F" w14:textId="2D592638" w:rsidR="00FD4F5C" w:rsidRDefault="001625FF" w:rsidP="006F76C4">
      <w:pPr>
        <w:suppressAutoHyphens/>
        <w:spacing w:line="240" w:lineRule="atLeast"/>
        <w:rPr>
          <w:rFonts w:ascii="Arial" w:hAnsi="Arial" w:cs="Arial"/>
          <w:color w:val="000000"/>
          <w:sz w:val="22"/>
        </w:rPr>
      </w:pPr>
      <w:r w:rsidRPr="00EF5AC8">
        <w:rPr>
          <w:rFonts w:ascii="Arial" w:hAnsi="Arial" w:cs="Arial"/>
          <w:color w:val="000000"/>
          <w:sz w:val="22"/>
        </w:rPr>
        <w:t>Martin Kerstholt (</w:t>
      </w:r>
      <w:r w:rsidR="007E0ED8">
        <w:rPr>
          <w:rFonts w:ascii="Arial" w:hAnsi="Arial" w:cs="Arial"/>
          <w:color w:val="000000"/>
          <w:sz w:val="22"/>
        </w:rPr>
        <w:t>Algemeen bestuurslid</w:t>
      </w:r>
      <w:r w:rsidRPr="00EF5AC8">
        <w:rPr>
          <w:rFonts w:ascii="Arial" w:hAnsi="Arial" w:cs="Arial"/>
          <w:color w:val="000000"/>
          <w:sz w:val="22"/>
        </w:rPr>
        <w:t>)</w:t>
      </w:r>
    </w:p>
    <w:p w14:paraId="66F6EBE1" w14:textId="503534DE" w:rsidR="006F76C4" w:rsidRPr="00EF5AC8" w:rsidRDefault="006F76C4" w:rsidP="006F76C4">
      <w:pPr>
        <w:suppressAutoHyphens/>
        <w:spacing w:line="240" w:lineRule="atLeast"/>
        <w:rPr>
          <w:rFonts w:ascii="Arial" w:hAnsi="Arial" w:cs="Arial"/>
          <w:color w:val="000000"/>
          <w:sz w:val="22"/>
        </w:rPr>
      </w:pPr>
      <w:r w:rsidRPr="00EF5AC8">
        <w:rPr>
          <w:rFonts w:ascii="Arial" w:hAnsi="Arial" w:cs="Arial"/>
          <w:color w:val="000000"/>
          <w:sz w:val="22"/>
        </w:rPr>
        <w:t>Chris van de Wetering (</w:t>
      </w:r>
      <w:r w:rsidR="00FE623F">
        <w:rPr>
          <w:rFonts w:ascii="Arial" w:hAnsi="Arial" w:cs="Arial"/>
          <w:color w:val="000000"/>
          <w:sz w:val="22"/>
        </w:rPr>
        <w:t xml:space="preserve">Functionaris </w:t>
      </w:r>
      <w:r>
        <w:rPr>
          <w:rFonts w:ascii="Arial" w:hAnsi="Arial" w:cs="Arial"/>
          <w:color w:val="000000"/>
          <w:sz w:val="22"/>
        </w:rPr>
        <w:t>Evenementen)</w:t>
      </w:r>
    </w:p>
    <w:p w14:paraId="3BD0C34E" w14:textId="77777777" w:rsidR="00FF5906" w:rsidRPr="00EF5AC8" w:rsidRDefault="00FF5906">
      <w:pPr>
        <w:suppressAutoHyphens/>
        <w:spacing w:line="240" w:lineRule="atLeast"/>
        <w:rPr>
          <w:rFonts w:ascii="Arial" w:hAnsi="Arial" w:cs="Arial"/>
          <w:color w:val="000000"/>
          <w:sz w:val="22"/>
          <w:u w:val="single"/>
        </w:rPr>
      </w:pPr>
    </w:p>
    <w:p w14:paraId="52E14946" w14:textId="5ED2CDA6" w:rsidR="000E6957" w:rsidRPr="00BE48EE" w:rsidRDefault="000E6957">
      <w:pPr>
        <w:suppressAutoHyphens/>
        <w:spacing w:line="240" w:lineRule="atLeast"/>
        <w:rPr>
          <w:rFonts w:ascii="Arial" w:hAnsi="Arial" w:cs="Arial"/>
          <w:color w:val="000000"/>
          <w:sz w:val="22"/>
        </w:rPr>
      </w:pPr>
      <w:r w:rsidRPr="00BE48EE">
        <w:rPr>
          <w:rFonts w:ascii="Arial" w:hAnsi="Arial" w:cs="Arial"/>
          <w:color w:val="000000"/>
          <w:sz w:val="22"/>
        </w:rPr>
        <w:t>Aanwezig</w:t>
      </w:r>
      <w:r w:rsidR="00BE48EE">
        <w:rPr>
          <w:rFonts w:ascii="Arial" w:hAnsi="Arial" w:cs="Arial"/>
          <w:color w:val="000000"/>
          <w:sz w:val="22"/>
        </w:rPr>
        <w:t>:</w:t>
      </w:r>
      <w:r w:rsidR="00A44004" w:rsidRPr="00BE48EE">
        <w:rPr>
          <w:rFonts w:ascii="Arial" w:hAnsi="Arial" w:cs="Arial"/>
          <w:color w:val="000000"/>
          <w:sz w:val="22"/>
        </w:rPr>
        <w:t xml:space="preserve"> </w:t>
      </w:r>
      <w:r w:rsidR="00BE48EE" w:rsidRPr="00BE48EE">
        <w:rPr>
          <w:rFonts w:ascii="Arial" w:hAnsi="Arial" w:cs="Arial"/>
          <w:color w:val="000000"/>
          <w:sz w:val="22"/>
        </w:rPr>
        <w:t>23</w:t>
      </w:r>
      <w:r w:rsidRPr="00BE48EE">
        <w:rPr>
          <w:rFonts w:ascii="Arial" w:hAnsi="Arial" w:cs="Arial"/>
          <w:color w:val="000000"/>
          <w:sz w:val="22"/>
        </w:rPr>
        <w:t xml:space="preserve"> leden</w:t>
      </w:r>
      <w:r w:rsidR="00BE48EE">
        <w:rPr>
          <w:rFonts w:ascii="Arial" w:hAnsi="Arial" w:cs="Arial"/>
          <w:color w:val="000000"/>
          <w:sz w:val="22"/>
        </w:rPr>
        <w:t xml:space="preserve"> inclusief bestuur</w:t>
      </w:r>
    </w:p>
    <w:p w14:paraId="455D1F16" w14:textId="77777777" w:rsidR="00D11F83" w:rsidRDefault="00D11F83">
      <w:pPr>
        <w:suppressAutoHyphens/>
        <w:spacing w:line="240" w:lineRule="atLeast"/>
        <w:rPr>
          <w:rFonts w:ascii="Arial" w:hAnsi="Arial" w:cs="Arial"/>
          <w:color w:val="000000"/>
          <w:sz w:val="22"/>
        </w:rPr>
      </w:pPr>
    </w:p>
    <w:p w14:paraId="207E58CC" w14:textId="2E21F346" w:rsidR="000E6957" w:rsidRPr="00BE48EE" w:rsidRDefault="000E6957">
      <w:pPr>
        <w:suppressAutoHyphens/>
        <w:spacing w:line="240" w:lineRule="atLeast"/>
        <w:rPr>
          <w:rFonts w:ascii="Arial" w:hAnsi="Arial" w:cs="Arial"/>
          <w:color w:val="000000"/>
          <w:sz w:val="22"/>
        </w:rPr>
      </w:pPr>
      <w:r w:rsidRPr="00BE48EE">
        <w:rPr>
          <w:rFonts w:ascii="Arial" w:hAnsi="Arial" w:cs="Arial"/>
          <w:color w:val="000000"/>
          <w:sz w:val="22"/>
        </w:rPr>
        <w:t>Afwezig met kennisgeving:</w:t>
      </w:r>
      <w:r w:rsidR="00BE48EE">
        <w:rPr>
          <w:rFonts w:ascii="Arial" w:hAnsi="Arial" w:cs="Arial"/>
          <w:color w:val="000000"/>
          <w:sz w:val="22"/>
        </w:rPr>
        <w:t xml:space="preserve"> 13 leden</w:t>
      </w:r>
    </w:p>
    <w:p w14:paraId="5C4FA45E" w14:textId="6ECD8E23" w:rsidR="00391E0D" w:rsidRPr="00EF5AC8" w:rsidRDefault="00BE48EE">
      <w:pPr>
        <w:rPr>
          <w:rFonts w:ascii="Arial" w:hAnsi="Arial" w:cs="Arial"/>
          <w:color w:val="000000"/>
          <w:sz w:val="22"/>
        </w:rPr>
      </w:pPr>
      <w:r>
        <w:rPr>
          <w:rFonts w:ascii="Arial" w:hAnsi="Arial" w:cs="Arial"/>
          <w:color w:val="000000"/>
          <w:sz w:val="22"/>
        </w:rPr>
        <w:t xml:space="preserve"> </w:t>
      </w:r>
    </w:p>
    <w:p w14:paraId="76618EA0" w14:textId="72302DD1" w:rsidR="00391E0D" w:rsidRPr="00EF5AC8" w:rsidRDefault="000E6957" w:rsidP="004764CA">
      <w:pPr>
        <w:numPr>
          <w:ilvl w:val="0"/>
          <w:numId w:val="2"/>
        </w:numPr>
        <w:rPr>
          <w:rFonts w:ascii="Arial" w:hAnsi="Arial" w:cs="Arial"/>
          <w:color w:val="000000"/>
          <w:sz w:val="22"/>
        </w:rPr>
      </w:pPr>
      <w:r w:rsidRPr="00EF5AC8">
        <w:rPr>
          <w:rFonts w:ascii="Arial" w:hAnsi="Arial" w:cs="Arial"/>
          <w:color w:val="000000"/>
          <w:sz w:val="22"/>
          <w:u w:val="single"/>
        </w:rPr>
        <w:t>Opening</w:t>
      </w:r>
      <w:r w:rsidRPr="00EF5AC8">
        <w:rPr>
          <w:rFonts w:ascii="Arial" w:hAnsi="Arial" w:cs="Arial"/>
          <w:color w:val="000000"/>
          <w:sz w:val="22"/>
        </w:rPr>
        <w:br/>
      </w:r>
      <w:r w:rsidRPr="00EF5AC8">
        <w:rPr>
          <w:rFonts w:ascii="Arial" w:hAnsi="Arial" w:cs="Arial"/>
          <w:color w:val="000000"/>
          <w:sz w:val="22"/>
        </w:rPr>
        <w:br/>
        <w:t>De voor</w:t>
      </w:r>
      <w:r w:rsidR="00445695" w:rsidRPr="00EF5AC8">
        <w:rPr>
          <w:rFonts w:ascii="Arial" w:hAnsi="Arial" w:cs="Arial"/>
          <w:color w:val="000000"/>
          <w:sz w:val="22"/>
        </w:rPr>
        <w:t>z</w:t>
      </w:r>
      <w:r w:rsidR="00357EDA" w:rsidRPr="00EF5AC8">
        <w:rPr>
          <w:rFonts w:ascii="Arial" w:hAnsi="Arial" w:cs="Arial"/>
          <w:color w:val="000000"/>
          <w:sz w:val="22"/>
        </w:rPr>
        <w:t xml:space="preserve">itter opent de vergadering </w:t>
      </w:r>
      <w:r w:rsidR="00B3798C" w:rsidRPr="00EF5AC8">
        <w:rPr>
          <w:rFonts w:ascii="Arial" w:hAnsi="Arial" w:cs="Arial"/>
          <w:color w:val="000000"/>
          <w:sz w:val="22"/>
        </w:rPr>
        <w:t xml:space="preserve">om </w:t>
      </w:r>
      <w:r w:rsidR="006067BD" w:rsidRPr="00EF5AC8">
        <w:rPr>
          <w:rFonts w:ascii="Arial" w:hAnsi="Arial" w:cs="Arial"/>
          <w:color w:val="000000"/>
          <w:sz w:val="22"/>
        </w:rPr>
        <w:t>19</w:t>
      </w:r>
      <w:r w:rsidR="004C763C">
        <w:rPr>
          <w:rFonts w:ascii="Arial" w:hAnsi="Arial" w:cs="Arial"/>
          <w:color w:val="000000"/>
          <w:sz w:val="22"/>
        </w:rPr>
        <w:t>:</w:t>
      </w:r>
      <w:r w:rsidR="006067BD" w:rsidRPr="00EF5AC8">
        <w:rPr>
          <w:rFonts w:ascii="Arial" w:hAnsi="Arial" w:cs="Arial"/>
          <w:color w:val="000000"/>
          <w:sz w:val="22"/>
        </w:rPr>
        <w:t>3</w:t>
      </w:r>
      <w:r w:rsidR="00BE48EE">
        <w:rPr>
          <w:rFonts w:ascii="Arial" w:hAnsi="Arial" w:cs="Arial"/>
          <w:color w:val="000000"/>
          <w:sz w:val="22"/>
        </w:rPr>
        <w:t>2</w:t>
      </w:r>
      <w:r w:rsidR="00445695" w:rsidRPr="00EF5AC8">
        <w:rPr>
          <w:rFonts w:ascii="Arial" w:hAnsi="Arial" w:cs="Arial"/>
          <w:color w:val="000000"/>
          <w:sz w:val="22"/>
        </w:rPr>
        <w:t xml:space="preserve"> uur </w:t>
      </w:r>
      <w:r w:rsidR="00CE2F22" w:rsidRPr="00EF5AC8">
        <w:rPr>
          <w:rFonts w:ascii="Arial" w:hAnsi="Arial" w:cs="Arial"/>
          <w:color w:val="000000"/>
          <w:sz w:val="22"/>
        </w:rPr>
        <w:t>met een welkom aan alle aanwezigen</w:t>
      </w:r>
      <w:r w:rsidR="006D7956" w:rsidRPr="00EF5AC8">
        <w:rPr>
          <w:rFonts w:ascii="Arial" w:hAnsi="Arial" w:cs="Arial"/>
          <w:color w:val="000000"/>
          <w:sz w:val="22"/>
        </w:rPr>
        <w:t>.</w:t>
      </w:r>
      <w:r w:rsidR="00391E0D" w:rsidRPr="00EF5AC8">
        <w:rPr>
          <w:rFonts w:ascii="Arial" w:hAnsi="Arial" w:cs="Arial"/>
          <w:color w:val="000000"/>
          <w:sz w:val="22"/>
        </w:rPr>
        <w:t xml:space="preserve"> </w:t>
      </w:r>
      <w:r w:rsidR="00745DA2" w:rsidRPr="00EF5AC8">
        <w:rPr>
          <w:rFonts w:ascii="Arial" w:hAnsi="Arial" w:cs="Arial"/>
          <w:color w:val="000000"/>
          <w:sz w:val="22"/>
        </w:rPr>
        <w:t xml:space="preserve">        </w:t>
      </w:r>
    </w:p>
    <w:p w14:paraId="3BF9A8D9" w14:textId="7D276570" w:rsidR="006A0A33" w:rsidRDefault="004632AB" w:rsidP="00CC35DA">
      <w:pPr>
        <w:ind w:left="360"/>
        <w:rPr>
          <w:rFonts w:ascii="Arial" w:hAnsi="Arial" w:cs="Arial"/>
          <w:color w:val="000000"/>
          <w:sz w:val="22"/>
        </w:rPr>
      </w:pPr>
      <w:r>
        <w:rPr>
          <w:rFonts w:ascii="Arial" w:hAnsi="Arial" w:cs="Arial"/>
          <w:color w:val="000000"/>
          <w:sz w:val="22"/>
        </w:rPr>
        <w:t xml:space="preserve">Er zijn totaal </w:t>
      </w:r>
      <w:r w:rsidR="00CC35DA">
        <w:rPr>
          <w:rFonts w:ascii="Arial" w:hAnsi="Arial" w:cs="Arial"/>
          <w:color w:val="000000"/>
          <w:sz w:val="22"/>
        </w:rPr>
        <w:t>2</w:t>
      </w:r>
      <w:r w:rsidR="00BE48EE">
        <w:rPr>
          <w:rFonts w:ascii="Arial" w:hAnsi="Arial" w:cs="Arial"/>
          <w:color w:val="000000"/>
          <w:sz w:val="22"/>
        </w:rPr>
        <w:t>3</w:t>
      </w:r>
      <w:r>
        <w:rPr>
          <w:rFonts w:ascii="Arial" w:hAnsi="Arial" w:cs="Arial"/>
          <w:color w:val="000000"/>
          <w:sz w:val="22"/>
        </w:rPr>
        <w:t xml:space="preserve"> leden aanwezig, waarmee de vergadering rechtsgeldig</w:t>
      </w:r>
      <w:r w:rsidR="00BE48EE">
        <w:rPr>
          <w:rFonts w:ascii="Arial" w:hAnsi="Arial" w:cs="Arial"/>
          <w:color w:val="000000"/>
          <w:sz w:val="22"/>
        </w:rPr>
        <w:t xml:space="preserve"> is </w:t>
      </w:r>
      <w:r>
        <w:rPr>
          <w:rFonts w:ascii="Arial" w:hAnsi="Arial" w:cs="Arial"/>
          <w:color w:val="000000"/>
          <w:sz w:val="22"/>
        </w:rPr>
        <w:t>voor het nemen van besluiten.</w:t>
      </w:r>
    </w:p>
    <w:p w14:paraId="5DFE5CFC" w14:textId="77777777" w:rsidR="004632AB" w:rsidRPr="00EF5AC8" w:rsidRDefault="004632AB" w:rsidP="00391E0D">
      <w:pPr>
        <w:ind w:left="360"/>
        <w:rPr>
          <w:rFonts w:ascii="Arial" w:hAnsi="Arial" w:cs="Arial"/>
          <w:color w:val="000000"/>
          <w:sz w:val="22"/>
        </w:rPr>
      </w:pPr>
    </w:p>
    <w:p w14:paraId="39E3590B" w14:textId="46BB67B4" w:rsidR="003E3805" w:rsidRPr="00EF5AC8" w:rsidRDefault="00B75B74" w:rsidP="00391E0D">
      <w:pPr>
        <w:ind w:left="360"/>
        <w:rPr>
          <w:rFonts w:ascii="Arial" w:hAnsi="Arial" w:cs="Arial"/>
          <w:color w:val="000000"/>
          <w:sz w:val="22"/>
        </w:rPr>
      </w:pPr>
      <w:r w:rsidRPr="00EF5AC8">
        <w:rPr>
          <w:rFonts w:ascii="Arial" w:hAnsi="Arial" w:cs="Arial"/>
          <w:color w:val="000000"/>
          <w:sz w:val="22"/>
        </w:rPr>
        <w:t>Secreta</w:t>
      </w:r>
      <w:r w:rsidR="00C61014" w:rsidRPr="00EF5AC8">
        <w:rPr>
          <w:rFonts w:ascii="Arial" w:hAnsi="Arial" w:cs="Arial"/>
          <w:color w:val="000000"/>
          <w:sz w:val="22"/>
        </w:rPr>
        <w:t xml:space="preserve">ris </w:t>
      </w:r>
      <w:r w:rsidR="00FE623F">
        <w:rPr>
          <w:rFonts w:ascii="Arial" w:hAnsi="Arial" w:cs="Arial"/>
          <w:color w:val="000000"/>
          <w:sz w:val="22"/>
        </w:rPr>
        <w:t>heeft genoteerd</w:t>
      </w:r>
      <w:r w:rsidR="003E3805" w:rsidRPr="00EF5AC8">
        <w:rPr>
          <w:rFonts w:ascii="Arial" w:hAnsi="Arial" w:cs="Arial"/>
          <w:color w:val="000000"/>
          <w:sz w:val="22"/>
        </w:rPr>
        <w:t xml:space="preserve"> </w:t>
      </w:r>
      <w:r w:rsidR="00402BBE" w:rsidRPr="00EF5AC8">
        <w:rPr>
          <w:rFonts w:ascii="Arial" w:hAnsi="Arial" w:cs="Arial"/>
          <w:color w:val="000000"/>
          <w:sz w:val="22"/>
        </w:rPr>
        <w:t>wie zich hebben afgemeld voor vanavond.</w:t>
      </w:r>
    </w:p>
    <w:p w14:paraId="5CA8B3FE" w14:textId="77777777" w:rsidR="00EB3034" w:rsidRPr="00EF5AC8" w:rsidRDefault="00745DA2" w:rsidP="00745DA2">
      <w:pPr>
        <w:rPr>
          <w:rFonts w:ascii="Arial" w:hAnsi="Arial" w:cs="Arial"/>
          <w:color w:val="000000"/>
          <w:sz w:val="22"/>
        </w:rPr>
      </w:pPr>
      <w:r w:rsidRPr="00EF5AC8">
        <w:rPr>
          <w:rFonts w:ascii="Arial" w:hAnsi="Arial" w:cs="Arial"/>
          <w:color w:val="000000"/>
          <w:sz w:val="22"/>
        </w:rPr>
        <w:t xml:space="preserve"> </w:t>
      </w:r>
    </w:p>
    <w:p w14:paraId="39E7149A" w14:textId="77777777" w:rsidR="00FE623F" w:rsidRDefault="00FE623F" w:rsidP="00195C19">
      <w:pPr>
        <w:ind w:left="360"/>
        <w:rPr>
          <w:rFonts w:ascii="Arial" w:hAnsi="Arial" w:cs="Arial"/>
          <w:color w:val="000000"/>
          <w:sz w:val="22"/>
        </w:rPr>
      </w:pPr>
      <w:r>
        <w:rPr>
          <w:rFonts w:ascii="Arial" w:hAnsi="Arial" w:cs="Arial"/>
          <w:color w:val="000000"/>
          <w:sz w:val="22"/>
        </w:rPr>
        <w:t>Het was een relatief rustig jaar.</w:t>
      </w:r>
    </w:p>
    <w:p w14:paraId="47F7C4EF" w14:textId="77777777" w:rsidR="00FE623F" w:rsidRDefault="00FE623F" w:rsidP="00195C19">
      <w:pPr>
        <w:ind w:left="360"/>
        <w:rPr>
          <w:rFonts w:ascii="Arial" w:hAnsi="Arial" w:cs="Arial"/>
          <w:color w:val="000000"/>
          <w:sz w:val="22"/>
        </w:rPr>
      </w:pPr>
    </w:p>
    <w:p w14:paraId="1D636C28" w14:textId="77777777" w:rsidR="00392210" w:rsidRDefault="00FE623F" w:rsidP="00195C19">
      <w:pPr>
        <w:ind w:left="360"/>
        <w:rPr>
          <w:rFonts w:ascii="Arial" w:hAnsi="Arial" w:cs="Arial"/>
          <w:color w:val="000000"/>
          <w:sz w:val="22"/>
        </w:rPr>
      </w:pPr>
      <w:r>
        <w:rPr>
          <w:rFonts w:ascii="Arial" w:hAnsi="Arial" w:cs="Arial"/>
          <w:color w:val="000000"/>
          <w:sz w:val="22"/>
        </w:rPr>
        <w:t>Door de accommodatie commissie is veel tijd gestoken in het plannen van de verdere verduurzaming van onze zaal. Vandaag nemen we daarover een beslissing na de uitleg en presentatie van het voorstel om de zaal elektrisch te verwarmen en te koelen middels airco’s.</w:t>
      </w:r>
    </w:p>
    <w:p w14:paraId="0538699B" w14:textId="0B377B80" w:rsidR="00DF70B7" w:rsidRPr="00195C19" w:rsidRDefault="00392210" w:rsidP="00195C19">
      <w:pPr>
        <w:ind w:left="360"/>
        <w:rPr>
          <w:rFonts w:ascii="Arial" w:hAnsi="Arial" w:cs="Arial"/>
          <w:color w:val="000000"/>
          <w:sz w:val="22"/>
        </w:rPr>
      </w:pPr>
      <w:r>
        <w:rPr>
          <w:rFonts w:ascii="Arial" w:hAnsi="Arial" w:cs="Arial"/>
          <w:color w:val="000000"/>
          <w:sz w:val="22"/>
        </w:rPr>
        <w:t>Zie agendapunt 7.</w:t>
      </w:r>
      <w:r w:rsidR="00FE623F">
        <w:rPr>
          <w:rFonts w:ascii="Arial" w:hAnsi="Arial" w:cs="Arial"/>
          <w:color w:val="000000"/>
          <w:sz w:val="22"/>
        </w:rPr>
        <w:t xml:space="preserve"> </w:t>
      </w:r>
    </w:p>
    <w:p w14:paraId="27310CD1" w14:textId="77777777" w:rsidR="004632AB" w:rsidRPr="004632AB" w:rsidRDefault="004632AB" w:rsidP="004632AB">
      <w:pPr>
        <w:pStyle w:val="Lijstalinea"/>
        <w:ind w:left="720"/>
        <w:rPr>
          <w:rFonts w:ascii="Arial" w:hAnsi="Arial" w:cs="Arial"/>
          <w:color w:val="000000"/>
          <w:sz w:val="22"/>
        </w:rPr>
      </w:pPr>
    </w:p>
    <w:p w14:paraId="3A749987" w14:textId="54B672D4" w:rsidR="00392210" w:rsidRDefault="00392210" w:rsidP="003C4535">
      <w:pPr>
        <w:ind w:left="360"/>
        <w:rPr>
          <w:rFonts w:ascii="Arial" w:hAnsi="Arial" w:cs="Arial"/>
          <w:color w:val="000000"/>
          <w:sz w:val="22"/>
        </w:rPr>
      </w:pPr>
      <w:r>
        <w:rPr>
          <w:rFonts w:ascii="Arial" w:hAnsi="Arial" w:cs="Arial"/>
          <w:color w:val="000000"/>
          <w:sz w:val="22"/>
        </w:rPr>
        <w:t>Op sportief gebied was het 54</w:t>
      </w:r>
      <w:r w:rsidRPr="00392210">
        <w:rPr>
          <w:rFonts w:ascii="Arial" w:hAnsi="Arial" w:cs="Arial"/>
          <w:color w:val="000000"/>
          <w:sz w:val="22"/>
          <w:vertAlign w:val="superscript"/>
        </w:rPr>
        <w:t>e</w:t>
      </w:r>
      <w:r>
        <w:rPr>
          <w:rFonts w:ascii="Arial" w:hAnsi="Arial" w:cs="Arial"/>
          <w:color w:val="000000"/>
          <w:sz w:val="22"/>
        </w:rPr>
        <w:t xml:space="preserve"> Maasland Team Toernooi een succes. Meer dan 60 teams namen deel en voor OTTC was er een 2</w:t>
      </w:r>
      <w:r w:rsidRPr="00392210">
        <w:rPr>
          <w:rFonts w:ascii="Arial" w:hAnsi="Arial" w:cs="Arial"/>
          <w:color w:val="000000"/>
          <w:sz w:val="22"/>
          <w:vertAlign w:val="superscript"/>
        </w:rPr>
        <w:t>e</w:t>
      </w:r>
      <w:r>
        <w:rPr>
          <w:rFonts w:ascii="Arial" w:hAnsi="Arial" w:cs="Arial"/>
          <w:color w:val="000000"/>
          <w:sz w:val="22"/>
        </w:rPr>
        <w:t xml:space="preserve"> plaats voor Colin de Ruijter en Daniil Pimenau.</w:t>
      </w:r>
    </w:p>
    <w:p w14:paraId="5DC7BC27" w14:textId="7BA6F561" w:rsidR="00392210" w:rsidRDefault="00392210" w:rsidP="003C4535">
      <w:pPr>
        <w:ind w:left="360"/>
        <w:rPr>
          <w:rFonts w:ascii="Arial" w:hAnsi="Arial" w:cs="Arial"/>
          <w:color w:val="000000"/>
          <w:sz w:val="22"/>
        </w:rPr>
      </w:pPr>
      <w:r>
        <w:rPr>
          <w:rFonts w:ascii="Arial" w:hAnsi="Arial" w:cs="Arial"/>
          <w:color w:val="000000"/>
          <w:sz w:val="22"/>
        </w:rPr>
        <w:t>Ook waren we medeorganisator van de 1</w:t>
      </w:r>
      <w:r w:rsidRPr="00392210">
        <w:rPr>
          <w:rFonts w:ascii="Arial" w:hAnsi="Arial" w:cs="Arial"/>
          <w:color w:val="000000"/>
          <w:sz w:val="22"/>
          <w:vertAlign w:val="superscript"/>
        </w:rPr>
        <w:t>e</w:t>
      </w:r>
      <w:r>
        <w:rPr>
          <w:rFonts w:ascii="Arial" w:hAnsi="Arial" w:cs="Arial"/>
          <w:color w:val="000000"/>
          <w:sz w:val="22"/>
        </w:rPr>
        <w:t xml:space="preserve"> Open Osse Racket Masters, een racketlon met Tennis, Padel, Badminton en Tafeltennis. Ondanks de vele last minute afmeldingen was het toernooi een succes en krijgt het op 4 en 5 juli 2026 een vervolg.</w:t>
      </w:r>
    </w:p>
    <w:p w14:paraId="2C88F887" w14:textId="392EDB27" w:rsidR="00392210" w:rsidRDefault="00392210" w:rsidP="003C4535">
      <w:pPr>
        <w:ind w:left="360"/>
        <w:rPr>
          <w:rFonts w:ascii="Arial" w:hAnsi="Arial" w:cs="Arial"/>
          <w:color w:val="000000"/>
          <w:sz w:val="22"/>
        </w:rPr>
      </w:pPr>
      <w:r>
        <w:rPr>
          <w:rFonts w:ascii="Arial" w:hAnsi="Arial" w:cs="Arial"/>
          <w:color w:val="000000"/>
          <w:sz w:val="22"/>
        </w:rPr>
        <w:t xml:space="preserve">Nog een sportief succes: Voor het eerst sinds </w:t>
      </w:r>
      <w:r w:rsidR="00186140">
        <w:rPr>
          <w:rFonts w:ascii="Arial" w:hAnsi="Arial" w:cs="Arial"/>
          <w:color w:val="000000"/>
          <w:sz w:val="22"/>
        </w:rPr>
        <w:t>een aantal jaren speelt ons 1</w:t>
      </w:r>
      <w:r w:rsidR="00186140" w:rsidRPr="00186140">
        <w:rPr>
          <w:rFonts w:ascii="Arial" w:hAnsi="Arial" w:cs="Arial"/>
          <w:color w:val="000000"/>
          <w:sz w:val="22"/>
          <w:vertAlign w:val="superscript"/>
        </w:rPr>
        <w:t>e</w:t>
      </w:r>
      <w:r w:rsidR="00186140">
        <w:rPr>
          <w:rFonts w:ascii="Arial" w:hAnsi="Arial" w:cs="Arial"/>
          <w:color w:val="000000"/>
          <w:sz w:val="22"/>
        </w:rPr>
        <w:t xml:space="preserve"> team weer in de 1</w:t>
      </w:r>
      <w:r w:rsidR="00186140" w:rsidRPr="00186140">
        <w:rPr>
          <w:rFonts w:ascii="Arial" w:hAnsi="Arial" w:cs="Arial"/>
          <w:color w:val="000000"/>
          <w:sz w:val="22"/>
          <w:vertAlign w:val="superscript"/>
        </w:rPr>
        <w:t>e</w:t>
      </w:r>
      <w:r w:rsidR="00186140">
        <w:rPr>
          <w:rFonts w:ascii="Arial" w:hAnsi="Arial" w:cs="Arial"/>
          <w:color w:val="000000"/>
          <w:sz w:val="22"/>
        </w:rPr>
        <w:t xml:space="preserve"> klasse.</w:t>
      </w:r>
    </w:p>
    <w:p w14:paraId="15CBC8CB" w14:textId="77777777" w:rsidR="00186140" w:rsidRDefault="00186140" w:rsidP="003C4535">
      <w:pPr>
        <w:ind w:left="360"/>
        <w:rPr>
          <w:rFonts w:ascii="Arial" w:hAnsi="Arial" w:cs="Arial"/>
          <w:color w:val="000000"/>
          <w:sz w:val="22"/>
        </w:rPr>
      </w:pPr>
    </w:p>
    <w:p w14:paraId="2BFE1978" w14:textId="426D06A8" w:rsidR="00186140" w:rsidRDefault="00186140" w:rsidP="003C4535">
      <w:pPr>
        <w:ind w:left="360"/>
        <w:rPr>
          <w:rFonts w:ascii="Arial" w:hAnsi="Arial" w:cs="Arial"/>
          <w:color w:val="000000"/>
          <w:sz w:val="22"/>
        </w:rPr>
      </w:pPr>
      <w:r>
        <w:rPr>
          <w:rFonts w:ascii="Arial" w:hAnsi="Arial" w:cs="Arial"/>
          <w:color w:val="000000"/>
          <w:sz w:val="22"/>
        </w:rPr>
        <w:t xml:space="preserve">Vanaf september vorig jaar zijn we begonnen met een zondagmiddag opening voor leden </w:t>
      </w:r>
      <w:r w:rsidR="00B665DE">
        <w:rPr>
          <w:rFonts w:ascii="Arial" w:hAnsi="Arial" w:cs="Arial"/>
          <w:color w:val="000000"/>
          <w:sz w:val="22"/>
        </w:rPr>
        <w:t>e</w:t>
      </w:r>
      <w:r>
        <w:rPr>
          <w:rFonts w:ascii="Arial" w:hAnsi="Arial" w:cs="Arial"/>
          <w:color w:val="000000"/>
          <w:sz w:val="22"/>
        </w:rPr>
        <w:t>n introduc</w:t>
      </w:r>
      <w:r w:rsidR="00157697">
        <w:rPr>
          <w:rFonts w:ascii="Arial" w:hAnsi="Arial" w:cs="Arial"/>
          <w:color w:val="000000"/>
          <w:sz w:val="22"/>
        </w:rPr>
        <w:t>és. Elke 2 weken is de zaal geopend vanaf 13:00 uur tot maximaal 16:00 uur. Na een wat stroef begin (alles moet wennen) werd het langzaamaan steeds drukker. Ook dit jaar gaan we hier mee door.</w:t>
      </w:r>
    </w:p>
    <w:p w14:paraId="4CFB8FDA" w14:textId="77777777" w:rsidR="00157697" w:rsidRDefault="00157697" w:rsidP="003C4535">
      <w:pPr>
        <w:ind w:left="360"/>
        <w:rPr>
          <w:rFonts w:ascii="Arial" w:hAnsi="Arial" w:cs="Arial"/>
          <w:color w:val="000000"/>
          <w:sz w:val="22"/>
        </w:rPr>
      </w:pPr>
    </w:p>
    <w:p w14:paraId="19BEC82C" w14:textId="6CEB2C70" w:rsidR="00157697" w:rsidRDefault="00157697" w:rsidP="003C4535">
      <w:pPr>
        <w:ind w:left="360"/>
        <w:rPr>
          <w:rFonts w:ascii="Arial" w:hAnsi="Arial" w:cs="Arial"/>
          <w:color w:val="000000"/>
          <w:sz w:val="22"/>
        </w:rPr>
      </w:pPr>
      <w:r>
        <w:rPr>
          <w:rFonts w:ascii="Arial" w:hAnsi="Arial" w:cs="Arial"/>
          <w:color w:val="000000"/>
          <w:sz w:val="22"/>
        </w:rPr>
        <w:t>We hebben even de 100 leden aangetikt, maar door het afmelden van wat oudere leden i.v.m. gezondheid en risico’s zijn we teruggezakt naar bijna 90 leden. Toch hebben we een aantal nieuwe leden kunnen verwelkomen en zelfs nieuwe competitie deelnemers erbij gekregen.</w:t>
      </w:r>
    </w:p>
    <w:p w14:paraId="54C75F22" w14:textId="32B67823" w:rsidR="00157697" w:rsidRDefault="00157697" w:rsidP="003C4535">
      <w:pPr>
        <w:ind w:left="360"/>
        <w:rPr>
          <w:rFonts w:ascii="Arial" w:hAnsi="Arial" w:cs="Arial"/>
          <w:color w:val="000000"/>
          <w:sz w:val="22"/>
        </w:rPr>
      </w:pPr>
      <w:r>
        <w:rPr>
          <w:rFonts w:ascii="Arial" w:hAnsi="Arial" w:cs="Arial"/>
          <w:color w:val="000000"/>
          <w:sz w:val="22"/>
        </w:rPr>
        <w:t>Werving en behoud van leden blijft een ding.</w:t>
      </w:r>
    </w:p>
    <w:p w14:paraId="2EED7719" w14:textId="77777777" w:rsidR="00157697" w:rsidRDefault="00157697" w:rsidP="003C4535">
      <w:pPr>
        <w:ind w:left="360"/>
        <w:rPr>
          <w:rFonts w:ascii="Arial" w:hAnsi="Arial" w:cs="Arial"/>
          <w:color w:val="000000"/>
          <w:sz w:val="22"/>
        </w:rPr>
      </w:pPr>
    </w:p>
    <w:p w14:paraId="561B18AD" w14:textId="098DE1BB" w:rsidR="00157697" w:rsidRDefault="00157697" w:rsidP="003C4535">
      <w:pPr>
        <w:ind w:left="360"/>
        <w:rPr>
          <w:rFonts w:ascii="Arial" w:hAnsi="Arial" w:cs="Arial"/>
          <w:color w:val="000000"/>
          <w:sz w:val="22"/>
        </w:rPr>
      </w:pPr>
      <w:r>
        <w:rPr>
          <w:rFonts w:ascii="Arial" w:hAnsi="Arial" w:cs="Arial"/>
          <w:color w:val="000000"/>
          <w:sz w:val="22"/>
        </w:rPr>
        <w:t>Het 55</w:t>
      </w:r>
      <w:r w:rsidRPr="00157697">
        <w:rPr>
          <w:rFonts w:ascii="Arial" w:hAnsi="Arial" w:cs="Arial"/>
          <w:color w:val="000000"/>
          <w:sz w:val="22"/>
          <w:vertAlign w:val="superscript"/>
        </w:rPr>
        <w:t>e</w:t>
      </w:r>
      <w:r>
        <w:rPr>
          <w:rFonts w:ascii="Arial" w:hAnsi="Arial" w:cs="Arial"/>
          <w:color w:val="000000"/>
          <w:sz w:val="22"/>
        </w:rPr>
        <w:t xml:space="preserve"> MLT (het 11</w:t>
      </w:r>
      <w:r w:rsidRPr="00157697">
        <w:rPr>
          <w:rFonts w:ascii="Arial" w:hAnsi="Arial" w:cs="Arial"/>
          <w:color w:val="000000"/>
          <w:sz w:val="22"/>
          <w:vertAlign w:val="superscript"/>
        </w:rPr>
        <w:t>e</w:t>
      </w:r>
      <w:r>
        <w:rPr>
          <w:rFonts w:ascii="Arial" w:hAnsi="Arial" w:cs="Arial"/>
          <w:color w:val="000000"/>
          <w:sz w:val="22"/>
        </w:rPr>
        <w:t xml:space="preserve"> lustrum) wordt gespeeld op zondag 29 maart2026. Het slechte nieuws is hier dat dit het laatste MLT zal zijn. Met het stoppen van Adri als voorbereider en </w:t>
      </w:r>
      <w:r w:rsidR="00FE6EAA">
        <w:rPr>
          <w:rFonts w:ascii="Arial" w:hAnsi="Arial" w:cs="Arial"/>
          <w:color w:val="000000"/>
          <w:sz w:val="22"/>
        </w:rPr>
        <w:t>toernooi</w:t>
      </w:r>
      <w:r>
        <w:rPr>
          <w:rFonts w:ascii="Arial" w:hAnsi="Arial" w:cs="Arial"/>
          <w:color w:val="000000"/>
          <w:sz w:val="22"/>
        </w:rPr>
        <w:t>leider van dit toernooi,</w:t>
      </w:r>
      <w:r w:rsidR="00FE6EAA">
        <w:rPr>
          <w:rFonts w:ascii="Arial" w:hAnsi="Arial" w:cs="Arial"/>
          <w:color w:val="000000"/>
          <w:sz w:val="22"/>
        </w:rPr>
        <w:t xml:space="preserve"> valt er een gat dat niet te vullen is. Gelukkig heeft het bestuur Adri over kunnen halen om nog 1 maal als toernooileider te fungeren en daarmee de 55</w:t>
      </w:r>
      <w:r w:rsidR="00FE6EAA" w:rsidRPr="00FE6EAA">
        <w:rPr>
          <w:rFonts w:ascii="Arial" w:hAnsi="Arial" w:cs="Arial"/>
          <w:color w:val="000000"/>
          <w:sz w:val="22"/>
          <w:vertAlign w:val="superscript"/>
        </w:rPr>
        <w:t>e</w:t>
      </w:r>
      <w:r w:rsidR="00FE6EAA">
        <w:rPr>
          <w:rFonts w:ascii="Arial" w:hAnsi="Arial" w:cs="Arial"/>
          <w:color w:val="000000"/>
          <w:sz w:val="22"/>
        </w:rPr>
        <w:t xml:space="preserve"> editie te </w:t>
      </w:r>
      <w:r w:rsidR="00FE6EAA">
        <w:rPr>
          <w:rFonts w:ascii="Arial" w:hAnsi="Arial" w:cs="Arial"/>
          <w:color w:val="000000"/>
          <w:sz w:val="22"/>
        </w:rPr>
        <w:lastRenderedPageBreak/>
        <w:t>kunnen uitvoeren. We zullen ervoor zorgen dat deze laatste versie een historische gaat worden.</w:t>
      </w:r>
    </w:p>
    <w:p w14:paraId="794CFFA1" w14:textId="77777777" w:rsidR="00392210" w:rsidRDefault="00392210" w:rsidP="003C4535">
      <w:pPr>
        <w:ind w:left="360"/>
        <w:rPr>
          <w:rFonts w:ascii="Arial" w:hAnsi="Arial" w:cs="Arial"/>
          <w:color w:val="000000"/>
          <w:sz w:val="22"/>
        </w:rPr>
      </w:pPr>
    </w:p>
    <w:p w14:paraId="25A94BBF" w14:textId="60A80678" w:rsidR="00FE6EAA" w:rsidRDefault="00FE6EAA" w:rsidP="003C4535">
      <w:pPr>
        <w:ind w:left="360"/>
        <w:rPr>
          <w:rFonts w:ascii="Arial" w:hAnsi="Arial" w:cs="Arial"/>
          <w:color w:val="000000"/>
          <w:sz w:val="22"/>
        </w:rPr>
      </w:pPr>
      <w:r>
        <w:rPr>
          <w:rFonts w:ascii="Arial" w:hAnsi="Arial" w:cs="Arial"/>
          <w:color w:val="000000"/>
          <w:sz w:val="22"/>
        </w:rPr>
        <w:t>Kortom er zijn weer uitdagingen en mogelijkheden genoeg voor het komende jaar.</w:t>
      </w:r>
    </w:p>
    <w:p w14:paraId="2E19A2F3" w14:textId="77777777" w:rsidR="00FE6EAA" w:rsidRDefault="00FE6EAA" w:rsidP="003C4535">
      <w:pPr>
        <w:ind w:left="360"/>
        <w:rPr>
          <w:rFonts w:ascii="Arial" w:hAnsi="Arial" w:cs="Arial"/>
          <w:color w:val="000000"/>
          <w:sz w:val="22"/>
        </w:rPr>
      </w:pPr>
    </w:p>
    <w:p w14:paraId="44318B77" w14:textId="77777777" w:rsidR="00FE6EAA" w:rsidRDefault="00FE6EAA" w:rsidP="003C4535">
      <w:pPr>
        <w:ind w:left="360"/>
        <w:rPr>
          <w:rFonts w:ascii="Arial" w:hAnsi="Arial" w:cs="Arial"/>
          <w:color w:val="000000"/>
          <w:sz w:val="22"/>
        </w:rPr>
      </w:pPr>
    </w:p>
    <w:p w14:paraId="6A8A11E2" w14:textId="1984BF68" w:rsidR="000E6957" w:rsidRPr="00FE6EAA" w:rsidRDefault="000E6957" w:rsidP="00FE6EAA">
      <w:pPr>
        <w:pStyle w:val="Lijstalinea"/>
        <w:numPr>
          <w:ilvl w:val="0"/>
          <w:numId w:val="2"/>
        </w:numPr>
        <w:rPr>
          <w:rFonts w:ascii="Arial" w:hAnsi="Arial" w:cs="Arial"/>
          <w:color w:val="000000"/>
          <w:sz w:val="22"/>
          <w:u w:val="single"/>
        </w:rPr>
      </w:pPr>
      <w:r w:rsidRPr="00FE6EAA">
        <w:rPr>
          <w:rFonts w:ascii="Arial" w:hAnsi="Arial" w:cs="Arial"/>
          <w:color w:val="000000"/>
          <w:sz w:val="22"/>
          <w:u w:val="single"/>
        </w:rPr>
        <w:t xml:space="preserve">Notulen </w:t>
      </w:r>
      <w:r w:rsidR="004E4060" w:rsidRPr="00FE6EAA">
        <w:rPr>
          <w:rFonts w:ascii="Arial" w:hAnsi="Arial" w:cs="Arial"/>
          <w:color w:val="000000"/>
          <w:sz w:val="22"/>
          <w:u w:val="single"/>
        </w:rPr>
        <w:t xml:space="preserve">en actiepunten </w:t>
      </w:r>
      <w:r w:rsidRPr="00FE6EAA">
        <w:rPr>
          <w:rFonts w:ascii="Arial" w:hAnsi="Arial" w:cs="Arial"/>
          <w:color w:val="000000"/>
          <w:sz w:val="22"/>
          <w:u w:val="single"/>
        </w:rPr>
        <w:t>AL</w:t>
      </w:r>
      <w:r w:rsidR="00357EDA" w:rsidRPr="00FE6EAA">
        <w:rPr>
          <w:rFonts w:ascii="Arial" w:hAnsi="Arial" w:cs="Arial"/>
          <w:color w:val="000000"/>
          <w:sz w:val="22"/>
          <w:u w:val="single"/>
        </w:rPr>
        <w:t xml:space="preserve">V </w:t>
      </w:r>
      <w:r w:rsidR="005D7419" w:rsidRPr="00FE6EAA">
        <w:rPr>
          <w:rFonts w:ascii="Arial" w:hAnsi="Arial" w:cs="Arial"/>
          <w:color w:val="000000"/>
          <w:sz w:val="22"/>
          <w:u w:val="single"/>
        </w:rPr>
        <w:t>2</w:t>
      </w:r>
      <w:r w:rsidR="00FE6EAA" w:rsidRPr="00FE6EAA">
        <w:rPr>
          <w:rFonts w:ascii="Arial" w:hAnsi="Arial" w:cs="Arial"/>
          <w:color w:val="000000"/>
          <w:sz w:val="22"/>
          <w:u w:val="single"/>
        </w:rPr>
        <w:t>2</w:t>
      </w:r>
      <w:r w:rsidR="00732F52" w:rsidRPr="00FE6EAA">
        <w:rPr>
          <w:rFonts w:ascii="Arial" w:hAnsi="Arial" w:cs="Arial"/>
          <w:color w:val="000000"/>
          <w:sz w:val="22"/>
          <w:u w:val="single"/>
        </w:rPr>
        <w:t>-10-20</w:t>
      </w:r>
      <w:r w:rsidR="003075BB" w:rsidRPr="00FE6EAA">
        <w:rPr>
          <w:rFonts w:ascii="Arial" w:hAnsi="Arial" w:cs="Arial"/>
          <w:color w:val="000000"/>
          <w:sz w:val="22"/>
          <w:u w:val="single"/>
        </w:rPr>
        <w:t>2</w:t>
      </w:r>
      <w:r w:rsidR="00FE6EAA" w:rsidRPr="00FE6EAA">
        <w:rPr>
          <w:rFonts w:ascii="Arial" w:hAnsi="Arial" w:cs="Arial"/>
          <w:color w:val="000000"/>
          <w:sz w:val="22"/>
          <w:u w:val="single"/>
        </w:rPr>
        <w:t>4</w:t>
      </w:r>
    </w:p>
    <w:p w14:paraId="5F49EE3B" w14:textId="77777777" w:rsidR="00613ACA" w:rsidRPr="00EF5AC8" w:rsidRDefault="00613ACA" w:rsidP="00613ACA">
      <w:pPr>
        <w:pStyle w:val="Plattetekstinspringen"/>
        <w:ind w:left="0"/>
        <w:rPr>
          <w:bCs/>
          <w:szCs w:val="22"/>
        </w:rPr>
      </w:pPr>
    </w:p>
    <w:p w14:paraId="7C017FCF" w14:textId="230F7BD2" w:rsidR="00B321E9" w:rsidRDefault="00FE6EAA" w:rsidP="006B44AF">
      <w:pPr>
        <w:pStyle w:val="Plattetekstinspringen"/>
        <w:rPr>
          <w:bCs/>
          <w:szCs w:val="22"/>
        </w:rPr>
      </w:pPr>
      <w:r>
        <w:rPr>
          <w:bCs/>
          <w:szCs w:val="22"/>
        </w:rPr>
        <w:t xml:space="preserve">Er zijn geen op- of aanmerkingen over de notulen.  </w:t>
      </w:r>
      <w:r w:rsidR="00B321E9">
        <w:rPr>
          <w:bCs/>
          <w:szCs w:val="22"/>
        </w:rPr>
        <w:t xml:space="preserve"> </w:t>
      </w:r>
      <w:r>
        <w:rPr>
          <w:bCs/>
          <w:szCs w:val="22"/>
        </w:rPr>
        <w:t xml:space="preserve"> </w:t>
      </w:r>
      <w:r w:rsidR="00B321E9">
        <w:rPr>
          <w:bCs/>
          <w:szCs w:val="22"/>
        </w:rPr>
        <w:t xml:space="preserve">    </w:t>
      </w:r>
    </w:p>
    <w:p w14:paraId="564572A4" w14:textId="2A864493" w:rsidR="00B321E9" w:rsidRDefault="00B321E9" w:rsidP="006B44AF">
      <w:pPr>
        <w:pStyle w:val="Plattetekstinspringen"/>
        <w:rPr>
          <w:bCs/>
          <w:szCs w:val="22"/>
        </w:rPr>
      </w:pPr>
      <w:r>
        <w:rPr>
          <w:bCs/>
          <w:szCs w:val="22"/>
        </w:rPr>
        <w:t xml:space="preserve">                                                                                                                         </w:t>
      </w:r>
    </w:p>
    <w:p w14:paraId="631335B9" w14:textId="7C56B23F" w:rsidR="00F077B2" w:rsidRDefault="001D3DE8" w:rsidP="006B44AF">
      <w:pPr>
        <w:pStyle w:val="Plattetekstinspringen"/>
        <w:rPr>
          <w:bCs/>
          <w:szCs w:val="22"/>
        </w:rPr>
      </w:pPr>
      <w:r w:rsidRPr="00EF5AC8">
        <w:rPr>
          <w:bCs/>
          <w:szCs w:val="22"/>
        </w:rPr>
        <w:t xml:space="preserve">De notulen </w:t>
      </w:r>
      <w:r w:rsidR="0005682D" w:rsidRPr="00EF5AC8">
        <w:rPr>
          <w:bCs/>
          <w:szCs w:val="22"/>
        </w:rPr>
        <w:t>worden vastgesteld door de ALV</w:t>
      </w:r>
      <w:r w:rsidR="00FE6EAA">
        <w:rPr>
          <w:bCs/>
          <w:szCs w:val="22"/>
        </w:rPr>
        <w:t>.</w:t>
      </w:r>
    </w:p>
    <w:p w14:paraId="3417AE85" w14:textId="77777777" w:rsidR="00FE6EAA" w:rsidRPr="00EF5AC8" w:rsidRDefault="00FE6EAA" w:rsidP="006B44AF">
      <w:pPr>
        <w:pStyle w:val="Plattetekstinspringen"/>
        <w:rPr>
          <w:bCs/>
          <w:szCs w:val="22"/>
        </w:rPr>
      </w:pPr>
    </w:p>
    <w:p w14:paraId="03C4EBA9" w14:textId="78ACD521" w:rsidR="00F077B2" w:rsidRPr="00EF5AC8" w:rsidRDefault="00C41F16" w:rsidP="006B44AF">
      <w:pPr>
        <w:pStyle w:val="Plattetekstinspringen"/>
        <w:rPr>
          <w:bCs/>
          <w:szCs w:val="22"/>
        </w:rPr>
      </w:pPr>
      <w:r w:rsidRPr="00EF5AC8">
        <w:rPr>
          <w:bCs/>
          <w:szCs w:val="22"/>
        </w:rPr>
        <w:t xml:space="preserve">Toelichting </w:t>
      </w:r>
      <w:r w:rsidR="006510A7" w:rsidRPr="00EF5AC8">
        <w:rPr>
          <w:bCs/>
          <w:szCs w:val="22"/>
        </w:rPr>
        <w:t>actiepunt:</w:t>
      </w:r>
    </w:p>
    <w:p w14:paraId="3DB03451" w14:textId="598E1DDF" w:rsidR="004D3B02" w:rsidRDefault="006510A7" w:rsidP="00FE6EAA">
      <w:pPr>
        <w:pStyle w:val="Plattetekstinspringen"/>
        <w:ind w:left="720"/>
        <w:rPr>
          <w:bCs/>
          <w:szCs w:val="22"/>
        </w:rPr>
      </w:pPr>
      <w:r w:rsidRPr="00EF5AC8">
        <w:rPr>
          <w:bCs/>
          <w:szCs w:val="22"/>
        </w:rPr>
        <w:t>AP202</w:t>
      </w:r>
      <w:r w:rsidR="00FE6EAA">
        <w:rPr>
          <w:bCs/>
          <w:szCs w:val="22"/>
        </w:rPr>
        <w:t>4</w:t>
      </w:r>
      <w:r w:rsidRPr="00EF5AC8">
        <w:rPr>
          <w:bCs/>
          <w:szCs w:val="22"/>
        </w:rPr>
        <w:t xml:space="preserve">-01 </w:t>
      </w:r>
      <w:r w:rsidR="00FE6EAA">
        <w:rPr>
          <w:bCs/>
          <w:szCs w:val="22"/>
        </w:rPr>
        <w:t>Kleding (broekjes) bespreken in de bestuursvergadering</w:t>
      </w:r>
    </w:p>
    <w:p w14:paraId="3A8D3949" w14:textId="3EB6AC64" w:rsidR="00FE6EAA" w:rsidRPr="00EF5AC8" w:rsidRDefault="00FE6EAA" w:rsidP="00FE6EAA">
      <w:pPr>
        <w:pStyle w:val="Plattetekstinspringen"/>
        <w:ind w:left="720"/>
        <w:rPr>
          <w:bCs/>
          <w:szCs w:val="22"/>
        </w:rPr>
      </w:pPr>
      <w:r>
        <w:rPr>
          <w:bCs/>
          <w:szCs w:val="22"/>
        </w:rPr>
        <w:t xml:space="preserve">Er is door het bestuur besloten, dat iedereen zelf zorgt </w:t>
      </w:r>
      <w:r w:rsidR="00B665DE">
        <w:rPr>
          <w:bCs/>
          <w:szCs w:val="22"/>
        </w:rPr>
        <w:t xml:space="preserve">voor </w:t>
      </w:r>
      <w:r>
        <w:rPr>
          <w:bCs/>
          <w:szCs w:val="22"/>
        </w:rPr>
        <w:t xml:space="preserve">een broekje. De </w:t>
      </w:r>
      <w:r w:rsidR="00A121DA">
        <w:rPr>
          <w:bCs/>
          <w:szCs w:val="22"/>
        </w:rPr>
        <w:t>club</w:t>
      </w:r>
      <w:r>
        <w:rPr>
          <w:bCs/>
          <w:szCs w:val="22"/>
        </w:rPr>
        <w:t>shirts worden door OTTC in bruikleen gegeven.</w:t>
      </w:r>
    </w:p>
    <w:p w14:paraId="3CD55349" w14:textId="7C299429" w:rsidR="00FB29E2" w:rsidRDefault="00FB29E2" w:rsidP="004D3B02">
      <w:pPr>
        <w:pStyle w:val="Plattetekstinspringen"/>
        <w:ind w:left="0"/>
        <w:rPr>
          <w:bCs/>
          <w:szCs w:val="22"/>
        </w:rPr>
      </w:pPr>
    </w:p>
    <w:p w14:paraId="4A99A9EC" w14:textId="2ECE7CED" w:rsidR="00FB29E2" w:rsidRDefault="00FB29E2" w:rsidP="00FB29E2">
      <w:pPr>
        <w:pStyle w:val="Plattetekstinspringen"/>
        <w:rPr>
          <w:bCs/>
          <w:szCs w:val="22"/>
        </w:rPr>
      </w:pPr>
      <w:r>
        <w:rPr>
          <w:bCs/>
          <w:szCs w:val="22"/>
        </w:rPr>
        <w:t xml:space="preserve">Hiermee </w:t>
      </w:r>
      <w:r w:rsidR="004D3B02">
        <w:rPr>
          <w:bCs/>
          <w:szCs w:val="22"/>
        </w:rPr>
        <w:t xml:space="preserve">is het </w:t>
      </w:r>
      <w:r>
        <w:rPr>
          <w:bCs/>
          <w:szCs w:val="22"/>
        </w:rPr>
        <w:t>actiepunt gesloten</w:t>
      </w:r>
      <w:r w:rsidR="00A121DA">
        <w:rPr>
          <w:bCs/>
          <w:szCs w:val="22"/>
        </w:rPr>
        <w:t xml:space="preserve"> in de bestuursvergadering van 25 november 2024.</w:t>
      </w:r>
    </w:p>
    <w:p w14:paraId="6A11F202" w14:textId="77777777" w:rsidR="00FB29E2" w:rsidRPr="00EF5AC8" w:rsidRDefault="00FB29E2" w:rsidP="00FB29E2">
      <w:pPr>
        <w:pStyle w:val="Plattetekstinspringen"/>
        <w:rPr>
          <w:bCs/>
          <w:szCs w:val="22"/>
        </w:rPr>
      </w:pPr>
    </w:p>
    <w:p w14:paraId="59E8CC0E" w14:textId="774F726D" w:rsidR="009D4ACB" w:rsidRDefault="00401325" w:rsidP="00FF4054">
      <w:pPr>
        <w:pStyle w:val="Plattetekstinspringen"/>
        <w:rPr>
          <w:szCs w:val="22"/>
        </w:rPr>
      </w:pPr>
      <w:r w:rsidRPr="00EF5AC8">
        <w:rPr>
          <w:szCs w:val="22"/>
        </w:rPr>
        <w:t xml:space="preserve">Met inachtneming van de </w:t>
      </w:r>
      <w:r w:rsidR="00FF4054" w:rsidRPr="00EF5AC8">
        <w:rPr>
          <w:szCs w:val="22"/>
        </w:rPr>
        <w:t>toelichting</w:t>
      </w:r>
      <w:r w:rsidRPr="00EF5AC8">
        <w:rPr>
          <w:szCs w:val="22"/>
        </w:rPr>
        <w:t>, word</w:t>
      </w:r>
      <w:r w:rsidR="004D3B02">
        <w:rPr>
          <w:szCs w:val="22"/>
        </w:rPr>
        <w:t>t</w:t>
      </w:r>
      <w:r w:rsidRPr="00EF5AC8">
        <w:rPr>
          <w:szCs w:val="22"/>
        </w:rPr>
        <w:t xml:space="preserve"> bovengenoemd actiepunt vastgesteld door de ALV.</w:t>
      </w:r>
    </w:p>
    <w:p w14:paraId="69B525EB" w14:textId="77777777" w:rsidR="00A121DA" w:rsidRPr="00EF5AC8" w:rsidRDefault="00A121DA" w:rsidP="00FF4054">
      <w:pPr>
        <w:pStyle w:val="Plattetekstinspringen"/>
        <w:rPr>
          <w:szCs w:val="22"/>
        </w:rPr>
      </w:pPr>
    </w:p>
    <w:p w14:paraId="3FF18325" w14:textId="50A203B6" w:rsidR="00774288" w:rsidRPr="00EF5AC8" w:rsidRDefault="009D4ACB" w:rsidP="006E1168">
      <w:pPr>
        <w:pStyle w:val="Plattetekstinspringen"/>
        <w:ind w:left="0"/>
        <w:rPr>
          <w:szCs w:val="22"/>
        </w:rPr>
      </w:pPr>
      <w:r w:rsidRPr="00EF5AC8">
        <w:rPr>
          <w:szCs w:val="22"/>
        </w:rPr>
        <w:t xml:space="preserve"> </w:t>
      </w:r>
    </w:p>
    <w:p w14:paraId="52756D62" w14:textId="14AFC2D0" w:rsidR="004D3B02" w:rsidRPr="00A121DA" w:rsidRDefault="000E6957" w:rsidP="008D68D6">
      <w:pPr>
        <w:numPr>
          <w:ilvl w:val="0"/>
          <w:numId w:val="2"/>
        </w:numPr>
        <w:rPr>
          <w:rFonts w:ascii="Arial" w:hAnsi="Arial" w:cs="Arial"/>
          <w:color w:val="000000"/>
          <w:sz w:val="22"/>
          <w:u w:val="single"/>
        </w:rPr>
      </w:pPr>
      <w:r w:rsidRPr="004D3B02">
        <w:rPr>
          <w:rFonts w:ascii="Arial" w:hAnsi="Arial" w:cs="Arial"/>
          <w:color w:val="000000"/>
          <w:sz w:val="22"/>
          <w:u w:val="single"/>
        </w:rPr>
        <w:t>Ingekomen stukken</w:t>
      </w:r>
      <w:r w:rsidR="00F61844" w:rsidRPr="004D3B02">
        <w:rPr>
          <w:rFonts w:ascii="Arial" w:hAnsi="Arial" w:cs="Arial"/>
          <w:color w:val="000000"/>
          <w:sz w:val="22"/>
        </w:rPr>
        <w:br/>
      </w:r>
      <w:r w:rsidR="00F61844" w:rsidRPr="004D3B02">
        <w:rPr>
          <w:rFonts w:ascii="Arial" w:hAnsi="Arial" w:cs="Arial"/>
          <w:color w:val="000000"/>
          <w:sz w:val="22"/>
        </w:rPr>
        <w:br/>
      </w:r>
      <w:r w:rsidR="0036471C" w:rsidRPr="004D3B02">
        <w:rPr>
          <w:rFonts w:ascii="Arial" w:hAnsi="Arial" w:cs="Arial"/>
          <w:color w:val="000000"/>
          <w:sz w:val="22"/>
        </w:rPr>
        <w:t xml:space="preserve">Er zijn geen ingekomen stukken om te melden. </w:t>
      </w:r>
    </w:p>
    <w:p w14:paraId="5CC38A4F" w14:textId="77777777" w:rsidR="00A121DA" w:rsidRPr="004D3B02" w:rsidRDefault="00A121DA" w:rsidP="00A121DA">
      <w:pPr>
        <w:ind w:left="360"/>
        <w:rPr>
          <w:rFonts w:ascii="Arial" w:hAnsi="Arial" w:cs="Arial"/>
          <w:color w:val="000000"/>
          <w:sz w:val="22"/>
          <w:u w:val="single"/>
        </w:rPr>
      </w:pPr>
    </w:p>
    <w:p w14:paraId="4C84E1B5" w14:textId="77777777" w:rsidR="004D3B02" w:rsidRDefault="004D3B02" w:rsidP="004D3B02">
      <w:pPr>
        <w:ind w:left="360"/>
        <w:rPr>
          <w:rFonts w:ascii="Arial" w:hAnsi="Arial" w:cs="Arial"/>
          <w:color w:val="000000"/>
          <w:sz w:val="22"/>
          <w:u w:val="single"/>
        </w:rPr>
      </w:pPr>
    </w:p>
    <w:p w14:paraId="6F93FFCB" w14:textId="35D16AB9" w:rsidR="00004B04" w:rsidRPr="004D3B02" w:rsidRDefault="00754FFE" w:rsidP="008D68D6">
      <w:pPr>
        <w:numPr>
          <w:ilvl w:val="0"/>
          <w:numId w:val="2"/>
        </w:numPr>
        <w:rPr>
          <w:rFonts w:ascii="Arial" w:hAnsi="Arial" w:cs="Arial"/>
          <w:color w:val="000000"/>
          <w:sz w:val="22"/>
          <w:u w:val="single"/>
        </w:rPr>
      </w:pPr>
      <w:r w:rsidRPr="004D3B02">
        <w:rPr>
          <w:rFonts w:ascii="Arial" w:hAnsi="Arial" w:cs="Arial"/>
          <w:color w:val="000000"/>
          <w:sz w:val="22"/>
          <w:u w:val="single"/>
        </w:rPr>
        <w:t>Jaarverslagen over het seizoen 20</w:t>
      </w:r>
      <w:r w:rsidR="00525F03" w:rsidRPr="004D3B02">
        <w:rPr>
          <w:rFonts w:ascii="Arial" w:hAnsi="Arial" w:cs="Arial"/>
          <w:color w:val="000000"/>
          <w:sz w:val="22"/>
          <w:u w:val="single"/>
        </w:rPr>
        <w:t>2</w:t>
      </w:r>
      <w:r w:rsidR="00A37784">
        <w:rPr>
          <w:rFonts w:ascii="Arial" w:hAnsi="Arial" w:cs="Arial"/>
          <w:color w:val="000000"/>
          <w:sz w:val="22"/>
          <w:u w:val="single"/>
        </w:rPr>
        <w:t>4</w:t>
      </w:r>
      <w:r w:rsidR="0075175C" w:rsidRPr="004D3B02">
        <w:rPr>
          <w:rFonts w:ascii="Arial" w:hAnsi="Arial" w:cs="Arial"/>
          <w:color w:val="000000"/>
          <w:sz w:val="22"/>
          <w:u w:val="single"/>
        </w:rPr>
        <w:t>-20</w:t>
      </w:r>
      <w:r w:rsidR="00525F03" w:rsidRPr="004D3B02">
        <w:rPr>
          <w:rFonts w:ascii="Arial" w:hAnsi="Arial" w:cs="Arial"/>
          <w:color w:val="000000"/>
          <w:sz w:val="22"/>
          <w:u w:val="single"/>
        </w:rPr>
        <w:t>2</w:t>
      </w:r>
      <w:r w:rsidR="00A37784">
        <w:rPr>
          <w:rFonts w:ascii="Arial" w:hAnsi="Arial" w:cs="Arial"/>
          <w:color w:val="000000"/>
          <w:sz w:val="22"/>
          <w:u w:val="single"/>
        </w:rPr>
        <w:t>5</w:t>
      </w:r>
      <w:r w:rsidR="00393DD6" w:rsidRPr="004D3B02">
        <w:rPr>
          <w:rFonts w:ascii="Arial" w:hAnsi="Arial" w:cs="Arial"/>
          <w:color w:val="000000"/>
          <w:sz w:val="22"/>
        </w:rPr>
        <w:t xml:space="preserve"> </w:t>
      </w:r>
      <w:r w:rsidR="000E6957" w:rsidRPr="004D3B02">
        <w:rPr>
          <w:rFonts w:ascii="Arial" w:hAnsi="Arial" w:cs="Arial"/>
          <w:color w:val="000000"/>
          <w:sz w:val="22"/>
        </w:rPr>
        <w:br/>
      </w:r>
    </w:p>
    <w:p w14:paraId="3FE6488C" w14:textId="0AEAF604" w:rsidR="00EF1151" w:rsidRPr="00A121DA" w:rsidRDefault="00D31D5E" w:rsidP="00A121DA">
      <w:pPr>
        <w:ind w:left="360"/>
        <w:rPr>
          <w:rFonts w:ascii="Arial" w:hAnsi="Arial" w:cs="Arial"/>
          <w:color w:val="000000"/>
          <w:sz w:val="22"/>
        </w:rPr>
      </w:pPr>
      <w:r w:rsidRPr="00EF5AC8">
        <w:rPr>
          <w:rFonts w:ascii="Arial" w:hAnsi="Arial" w:cs="Arial"/>
          <w:color w:val="000000"/>
          <w:sz w:val="22"/>
        </w:rPr>
        <w:t>De voorzitter vra</w:t>
      </w:r>
      <w:r w:rsidR="00436D16">
        <w:rPr>
          <w:rFonts w:ascii="Arial" w:hAnsi="Arial" w:cs="Arial"/>
          <w:color w:val="000000"/>
          <w:sz w:val="22"/>
        </w:rPr>
        <w:t>ag</w:t>
      </w:r>
      <w:r w:rsidRPr="00EF5AC8">
        <w:rPr>
          <w:rFonts w:ascii="Arial" w:hAnsi="Arial" w:cs="Arial"/>
          <w:color w:val="000000"/>
          <w:sz w:val="22"/>
        </w:rPr>
        <w:t>t de leden</w:t>
      </w:r>
      <w:r w:rsidR="008D68D6">
        <w:rPr>
          <w:rFonts w:ascii="Arial" w:hAnsi="Arial" w:cs="Arial"/>
          <w:color w:val="000000"/>
          <w:sz w:val="22"/>
        </w:rPr>
        <w:t xml:space="preserve"> </w:t>
      </w:r>
      <w:r w:rsidRPr="00EF5AC8">
        <w:rPr>
          <w:rFonts w:ascii="Arial" w:hAnsi="Arial" w:cs="Arial"/>
          <w:color w:val="000000"/>
          <w:sz w:val="22"/>
        </w:rPr>
        <w:t xml:space="preserve">of ze akkoord gaan met de jaarverslagen. </w:t>
      </w:r>
      <w:r w:rsidR="009E7119" w:rsidRPr="00EF5AC8">
        <w:rPr>
          <w:rFonts w:ascii="Arial" w:hAnsi="Arial" w:cs="Arial"/>
          <w:color w:val="000000"/>
          <w:sz w:val="22"/>
        </w:rPr>
        <w:t xml:space="preserve">Ze worden één voor één genoemd. </w:t>
      </w:r>
    </w:p>
    <w:p w14:paraId="16311A5A" w14:textId="7A5010EB" w:rsidR="00757D04" w:rsidRPr="00EF5AC8" w:rsidRDefault="00A121DA" w:rsidP="00757D04">
      <w:pPr>
        <w:ind w:left="720"/>
        <w:rPr>
          <w:rFonts w:ascii="Arial" w:hAnsi="Arial" w:cs="Arial"/>
          <w:color w:val="000000"/>
          <w:sz w:val="22"/>
        </w:rPr>
      </w:pPr>
      <w:r>
        <w:rPr>
          <w:rFonts w:ascii="Arial" w:hAnsi="Arial" w:cs="Arial"/>
          <w:color w:val="000000"/>
          <w:sz w:val="22"/>
        </w:rPr>
        <w:t xml:space="preserve"> </w:t>
      </w:r>
    </w:p>
    <w:p w14:paraId="0B5DF11D" w14:textId="6B6E3DE2" w:rsidR="0059270D" w:rsidRPr="00EF5AC8" w:rsidRDefault="000E6957" w:rsidP="00811472">
      <w:pPr>
        <w:ind w:firstLine="360"/>
        <w:rPr>
          <w:rFonts w:ascii="Arial" w:hAnsi="Arial" w:cs="Arial"/>
          <w:color w:val="000000"/>
          <w:sz w:val="22"/>
        </w:rPr>
      </w:pPr>
      <w:r w:rsidRPr="00EF5AC8">
        <w:rPr>
          <w:rFonts w:ascii="Arial" w:hAnsi="Arial" w:cs="Arial"/>
          <w:color w:val="000000"/>
          <w:sz w:val="22"/>
          <w:u w:val="single"/>
        </w:rPr>
        <w:t>Financi</w:t>
      </w:r>
      <w:r w:rsidR="00F66B9A" w:rsidRPr="00EF5AC8">
        <w:rPr>
          <w:rFonts w:ascii="Arial" w:hAnsi="Arial" w:cs="Arial"/>
          <w:color w:val="000000"/>
          <w:sz w:val="22"/>
          <w:u w:val="single"/>
        </w:rPr>
        <w:t>eel jaarverslag</w:t>
      </w:r>
      <w:r w:rsidR="0012394F" w:rsidRPr="00EF5AC8">
        <w:rPr>
          <w:rFonts w:ascii="Arial" w:hAnsi="Arial" w:cs="Arial"/>
          <w:color w:val="000000"/>
          <w:sz w:val="22"/>
          <w:u w:val="single"/>
        </w:rPr>
        <w:t>.</w:t>
      </w:r>
      <w:r w:rsidR="00F66B9A" w:rsidRPr="00EF5AC8">
        <w:rPr>
          <w:rFonts w:ascii="Arial" w:hAnsi="Arial" w:cs="Arial"/>
          <w:color w:val="000000"/>
          <w:sz w:val="22"/>
          <w:u w:val="single"/>
        </w:rPr>
        <w:t xml:space="preserve"> </w:t>
      </w:r>
      <w:r w:rsidRPr="00EF5AC8">
        <w:rPr>
          <w:rFonts w:ascii="Arial" w:hAnsi="Arial" w:cs="Arial"/>
          <w:color w:val="000000"/>
          <w:sz w:val="22"/>
          <w:u w:val="single"/>
        </w:rPr>
        <w:br/>
      </w:r>
    </w:p>
    <w:p w14:paraId="0E14E102" w14:textId="30271AEB" w:rsidR="00811472" w:rsidRDefault="009E347C" w:rsidP="0059270D">
      <w:pPr>
        <w:ind w:left="360"/>
        <w:rPr>
          <w:rFonts w:ascii="Arial" w:hAnsi="Arial" w:cs="Arial"/>
          <w:color w:val="000000"/>
          <w:sz w:val="22"/>
        </w:rPr>
      </w:pPr>
      <w:r w:rsidRPr="00EF5AC8">
        <w:rPr>
          <w:rFonts w:ascii="Arial" w:hAnsi="Arial" w:cs="Arial"/>
          <w:color w:val="000000"/>
          <w:sz w:val="22"/>
        </w:rPr>
        <w:t xml:space="preserve">De penningmeester </w:t>
      </w:r>
      <w:r w:rsidR="005738D6" w:rsidRPr="00EF5AC8">
        <w:rPr>
          <w:rFonts w:ascii="Arial" w:hAnsi="Arial" w:cs="Arial"/>
          <w:color w:val="000000"/>
          <w:sz w:val="22"/>
        </w:rPr>
        <w:t>geeft een korte uitleg:</w:t>
      </w:r>
    </w:p>
    <w:p w14:paraId="6E203336" w14:textId="77777777" w:rsidR="00A37784" w:rsidRDefault="00A37784" w:rsidP="0059270D">
      <w:pPr>
        <w:ind w:left="360"/>
        <w:rPr>
          <w:rFonts w:ascii="Arial" w:hAnsi="Arial" w:cs="Arial"/>
          <w:color w:val="000000"/>
          <w:sz w:val="22"/>
        </w:rPr>
      </w:pPr>
    </w:p>
    <w:p w14:paraId="5AD5EAFD" w14:textId="49717F7F" w:rsidR="00A37784" w:rsidRDefault="00A37784" w:rsidP="0059270D">
      <w:pPr>
        <w:ind w:left="360"/>
        <w:rPr>
          <w:rFonts w:ascii="Arial" w:hAnsi="Arial" w:cs="Arial"/>
          <w:color w:val="000000"/>
          <w:sz w:val="22"/>
        </w:rPr>
      </w:pPr>
      <w:r>
        <w:rPr>
          <w:rFonts w:ascii="Arial" w:hAnsi="Arial" w:cs="Arial"/>
          <w:color w:val="000000"/>
          <w:sz w:val="22"/>
        </w:rPr>
        <w:t>Het seizoen 2024-2025 is vooral kenmerkend door de vele financiële meevallers.</w:t>
      </w:r>
    </w:p>
    <w:p w14:paraId="69A4BE9E" w14:textId="7719CB57" w:rsidR="00A37784" w:rsidRDefault="00A37784" w:rsidP="0059270D">
      <w:pPr>
        <w:ind w:left="360"/>
        <w:rPr>
          <w:rFonts w:ascii="Arial" w:hAnsi="Arial" w:cs="Arial"/>
          <w:color w:val="000000"/>
          <w:sz w:val="22"/>
        </w:rPr>
      </w:pPr>
      <w:r>
        <w:rPr>
          <w:rFonts w:ascii="Arial" w:hAnsi="Arial" w:cs="Arial"/>
          <w:color w:val="000000"/>
          <w:sz w:val="22"/>
        </w:rPr>
        <w:t>Hierdoor is het resultaat veel hoger dan van te voren was begroot. De belangrijkste meevallers zijn:</w:t>
      </w:r>
      <w:r>
        <w:rPr>
          <w:rFonts w:ascii="Arial" w:hAnsi="Arial" w:cs="Arial"/>
          <w:color w:val="000000"/>
          <w:sz w:val="22"/>
        </w:rPr>
        <w:tab/>
      </w:r>
    </w:p>
    <w:p w14:paraId="55137390" w14:textId="0DEF9BEB" w:rsidR="00A37784" w:rsidRDefault="00A37784" w:rsidP="00A37784">
      <w:pPr>
        <w:pStyle w:val="Lijstalinea"/>
        <w:numPr>
          <w:ilvl w:val="0"/>
          <w:numId w:val="34"/>
        </w:numPr>
        <w:rPr>
          <w:rFonts w:ascii="Arial" w:hAnsi="Arial" w:cs="Arial"/>
          <w:color w:val="000000"/>
          <w:sz w:val="22"/>
        </w:rPr>
      </w:pPr>
      <w:r>
        <w:rPr>
          <w:rFonts w:ascii="Arial" w:hAnsi="Arial" w:cs="Arial"/>
          <w:color w:val="000000"/>
          <w:sz w:val="22"/>
        </w:rPr>
        <w:t>BOSA subsidie (ruim € 5.000,</w:t>
      </w:r>
      <w:r w:rsidR="004F1A0A">
        <w:rPr>
          <w:rFonts w:ascii="Arial" w:hAnsi="Arial" w:cs="Arial"/>
          <w:color w:val="000000"/>
          <w:sz w:val="22"/>
        </w:rPr>
        <w:t>00</w:t>
      </w:r>
      <w:r>
        <w:rPr>
          <w:rFonts w:ascii="Arial" w:hAnsi="Arial" w:cs="Arial"/>
          <w:color w:val="000000"/>
          <w:sz w:val="22"/>
        </w:rPr>
        <w:t>)</w:t>
      </w:r>
    </w:p>
    <w:p w14:paraId="4D110ABA" w14:textId="6B1A607E" w:rsidR="00A37784" w:rsidRDefault="004F1A0A" w:rsidP="00A37784">
      <w:pPr>
        <w:pStyle w:val="Lijstalinea"/>
        <w:numPr>
          <w:ilvl w:val="0"/>
          <w:numId w:val="34"/>
        </w:numPr>
        <w:rPr>
          <w:rFonts w:ascii="Arial" w:hAnsi="Arial" w:cs="Arial"/>
          <w:color w:val="000000"/>
          <w:sz w:val="22"/>
        </w:rPr>
      </w:pPr>
      <w:r>
        <w:rPr>
          <w:rFonts w:ascii="Arial" w:hAnsi="Arial" w:cs="Arial"/>
          <w:color w:val="000000"/>
          <w:sz w:val="22"/>
        </w:rPr>
        <w:t>Subsidie Rabobank voor inclusie (€ 750,-00)</w:t>
      </w:r>
    </w:p>
    <w:p w14:paraId="61A2C6EA" w14:textId="34C49626" w:rsidR="004F1A0A" w:rsidRDefault="004F1A0A" w:rsidP="00A37784">
      <w:pPr>
        <w:pStyle w:val="Lijstalinea"/>
        <w:numPr>
          <w:ilvl w:val="0"/>
          <w:numId w:val="34"/>
        </w:numPr>
        <w:rPr>
          <w:rFonts w:ascii="Arial" w:hAnsi="Arial" w:cs="Arial"/>
          <w:color w:val="000000"/>
          <w:sz w:val="22"/>
        </w:rPr>
      </w:pPr>
      <w:r>
        <w:rPr>
          <w:rFonts w:ascii="Arial" w:hAnsi="Arial" w:cs="Arial"/>
          <w:color w:val="000000"/>
          <w:sz w:val="22"/>
        </w:rPr>
        <w:t>Hogere huuropbrengst dan verwacht door extra verhuur (ruim € 5.500,00)</w:t>
      </w:r>
    </w:p>
    <w:p w14:paraId="2AC465D3" w14:textId="619C3A12" w:rsidR="004F1A0A" w:rsidRDefault="004F1A0A" w:rsidP="00A37784">
      <w:pPr>
        <w:pStyle w:val="Lijstalinea"/>
        <w:numPr>
          <w:ilvl w:val="0"/>
          <w:numId w:val="34"/>
        </w:numPr>
        <w:rPr>
          <w:rFonts w:ascii="Arial" w:hAnsi="Arial" w:cs="Arial"/>
          <w:color w:val="000000"/>
          <w:sz w:val="22"/>
        </w:rPr>
      </w:pPr>
      <w:r>
        <w:rPr>
          <w:rFonts w:ascii="Arial" w:hAnsi="Arial" w:cs="Arial"/>
          <w:color w:val="000000"/>
          <w:sz w:val="22"/>
        </w:rPr>
        <w:t>Incidentele extra barverkopen bij verhuur van de zaal aan derden (ruim € 3.000,00)</w:t>
      </w:r>
    </w:p>
    <w:p w14:paraId="00B6CD63" w14:textId="08404E18" w:rsidR="004F1A0A" w:rsidRDefault="004F1A0A" w:rsidP="00A37784">
      <w:pPr>
        <w:pStyle w:val="Lijstalinea"/>
        <w:numPr>
          <w:ilvl w:val="0"/>
          <w:numId w:val="34"/>
        </w:numPr>
        <w:rPr>
          <w:rFonts w:ascii="Arial" w:hAnsi="Arial" w:cs="Arial"/>
          <w:color w:val="000000"/>
          <w:sz w:val="22"/>
        </w:rPr>
      </w:pPr>
      <w:r>
        <w:rPr>
          <w:rFonts w:ascii="Arial" w:hAnsi="Arial" w:cs="Arial"/>
          <w:color w:val="000000"/>
          <w:sz w:val="22"/>
        </w:rPr>
        <w:t>Lagere energiekosten. Deze was te voorzichtig begroot.</w:t>
      </w:r>
    </w:p>
    <w:p w14:paraId="7598F45E" w14:textId="0DD66941" w:rsidR="00705F66" w:rsidRDefault="004F1A0A" w:rsidP="00705F66">
      <w:pPr>
        <w:pStyle w:val="Lijstalinea"/>
        <w:numPr>
          <w:ilvl w:val="0"/>
          <w:numId w:val="34"/>
        </w:numPr>
        <w:rPr>
          <w:rFonts w:ascii="Arial" w:hAnsi="Arial" w:cs="Arial"/>
          <w:color w:val="000000"/>
          <w:sz w:val="22"/>
        </w:rPr>
      </w:pPr>
      <w:r>
        <w:rPr>
          <w:rFonts w:ascii="Arial" w:hAnsi="Arial" w:cs="Arial"/>
          <w:color w:val="000000"/>
          <w:sz w:val="22"/>
        </w:rPr>
        <w:t>Lagere kosten voor de verzekering. We zijn overgestapt van ASR naar Interpolis. Bij ASR was de nota jaarlijks. Bij Interpolis betalen we per maand. In het seizoen 2024-2025 zit hierdoor geen geheel jaar aan verzekeringen in de boekhouding. Dit zal in het seizoen 2025-2026 wel weer zo zijn.</w:t>
      </w:r>
    </w:p>
    <w:p w14:paraId="44DDF8EB" w14:textId="77777777" w:rsidR="00705F66" w:rsidRDefault="00705F66" w:rsidP="00705F66">
      <w:pPr>
        <w:pStyle w:val="Lijstalinea"/>
        <w:ind w:left="1080"/>
        <w:rPr>
          <w:rFonts w:ascii="Arial" w:hAnsi="Arial" w:cs="Arial"/>
          <w:color w:val="000000"/>
          <w:sz w:val="22"/>
        </w:rPr>
      </w:pPr>
    </w:p>
    <w:p w14:paraId="0611EF5A" w14:textId="77777777" w:rsidR="00705F66" w:rsidRDefault="00705F66" w:rsidP="00705F66">
      <w:pPr>
        <w:pStyle w:val="Lijstalinea"/>
        <w:ind w:left="1080"/>
        <w:rPr>
          <w:rFonts w:ascii="Arial" w:hAnsi="Arial" w:cs="Arial"/>
          <w:color w:val="000000"/>
          <w:sz w:val="22"/>
        </w:rPr>
      </w:pPr>
      <w:r>
        <w:rPr>
          <w:rFonts w:ascii="Arial" w:hAnsi="Arial" w:cs="Arial"/>
          <w:color w:val="000000"/>
          <w:sz w:val="22"/>
        </w:rPr>
        <w:t xml:space="preserve">Dit positief resultaat kunnen we als vereniging goed gebruiken. We willen dit seizoen gaan investeren in airco’s die zowel kunnen koelen als verwarmen. </w:t>
      </w:r>
    </w:p>
    <w:p w14:paraId="18768E08" w14:textId="07C644DC" w:rsidR="00705F66" w:rsidRDefault="00705F66" w:rsidP="00705F66">
      <w:pPr>
        <w:pStyle w:val="Lijstalinea"/>
        <w:ind w:left="1080"/>
        <w:rPr>
          <w:rFonts w:ascii="Arial" w:hAnsi="Arial" w:cs="Arial"/>
          <w:color w:val="000000"/>
          <w:sz w:val="22"/>
        </w:rPr>
      </w:pPr>
      <w:r>
        <w:rPr>
          <w:rFonts w:ascii="Arial" w:hAnsi="Arial" w:cs="Arial"/>
          <w:color w:val="000000"/>
          <w:sz w:val="22"/>
        </w:rPr>
        <w:lastRenderedPageBreak/>
        <w:t>Omdat de voorziening groot onderhoud nagenoeg leeg is, zal de investering uit de lopende middelen moeten worden gefinancierd. Deze airco’s willen we gaan activeren op de balans en in 15 jaar jaarlijks afschrijven tot nihil in 15 jaar.</w:t>
      </w:r>
    </w:p>
    <w:p w14:paraId="79FD11D3" w14:textId="77777777" w:rsidR="00705F66" w:rsidRDefault="00705F66" w:rsidP="00705F66">
      <w:pPr>
        <w:pStyle w:val="Lijstalinea"/>
        <w:ind w:left="1080"/>
        <w:rPr>
          <w:rFonts w:ascii="Arial" w:hAnsi="Arial" w:cs="Arial"/>
          <w:color w:val="000000"/>
          <w:sz w:val="22"/>
        </w:rPr>
      </w:pPr>
    </w:p>
    <w:p w14:paraId="4B230018" w14:textId="33FF96F2" w:rsidR="008872B3" w:rsidRDefault="00705F66" w:rsidP="005A20B5">
      <w:pPr>
        <w:pStyle w:val="Lijstalinea"/>
        <w:ind w:left="1080"/>
        <w:rPr>
          <w:rFonts w:ascii="Arial" w:hAnsi="Arial" w:cs="Arial"/>
          <w:color w:val="000000"/>
          <w:sz w:val="22"/>
        </w:rPr>
      </w:pPr>
      <w:r>
        <w:rPr>
          <w:rFonts w:ascii="Arial" w:hAnsi="Arial" w:cs="Arial"/>
          <w:color w:val="000000"/>
          <w:sz w:val="22"/>
        </w:rPr>
        <w:t>In het afgelopen jaar heeft OTTC een extra spaarrekening geopend waarop we een hogere rente ontvangen. Het enige nadeel is dat we het 3 maanden van tevoren moeten aankondigen als we er geld vanaf willen halen. Op deze Rabo Tijdslotspaarrekening is een gedeelte van het totale spaargeld gezet.</w:t>
      </w:r>
    </w:p>
    <w:p w14:paraId="369A42B3" w14:textId="77777777" w:rsidR="005A20B5" w:rsidRPr="005A20B5" w:rsidRDefault="005A20B5" w:rsidP="005A20B5">
      <w:pPr>
        <w:pStyle w:val="Lijstalinea"/>
        <w:ind w:left="1080"/>
        <w:rPr>
          <w:rFonts w:ascii="Arial" w:hAnsi="Arial" w:cs="Arial"/>
          <w:color w:val="000000"/>
          <w:sz w:val="22"/>
        </w:rPr>
      </w:pPr>
    </w:p>
    <w:p w14:paraId="2A02EBE4" w14:textId="4D205129" w:rsidR="009E6EA5" w:rsidRPr="00EF5AC8" w:rsidRDefault="009E6EA5" w:rsidP="00070355">
      <w:pPr>
        <w:ind w:firstLine="426"/>
        <w:rPr>
          <w:rFonts w:ascii="Arial" w:hAnsi="Arial" w:cs="Arial"/>
          <w:color w:val="000000"/>
          <w:sz w:val="22"/>
        </w:rPr>
      </w:pPr>
    </w:p>
    <w:p w14:paraId="2A50FA4A" w14:textId="7BA81BBE" w:rsidR="00C64A83" w:rsidRDefault="009E6EA5" w:rsidP="00E93830">
      <w:pPr>
        <w:ind w:left="360"/>
        <w:rPr>
          <w:rFonts w:ascii="Arial" w:hAnsi="Arial" w:cs="Arial"/>
          <w:color w:val="000000"/>
          <w:sz w:val="22"/>
        </w:rPr>
      </w:pPr>
      <w:r w:rsidRPr="00EF5AC8">
        <w:rPr>
          <w:rFonts w:ascii="Arial" w:hAnsi="Arial" w:cs="Arial"/>
          <w:color w:val="000000"/>
          <w:sz w:val="22"/>
        </w:rPr>
        <w:t xml:space="preserve"> De jaarverslagen worden met inachtneming van de opmerkingen door de ALV </w:t>
      </w:r>
      <w:r w:rsidR="00E93830">
        <w:rPr>
          <w:rFonts w:ascii="Arial" w:hAnsi="Arial" w:cs="Arial"/>
          <w:color w:val="000000"/>
          <w:sz w:val="22"/>
        </w:rPr>
        <w:t>goedgekeurd.</w:t>
      </w:r>
    </w:p>
    <w:p w14:paraId="0FA26C70" w14:textId="282AA85D" w:rsidR="005A20B5" w:rsidRDefault="005A20B5" w:rsidP="005A20B5">
      <w:pPr>
        <w:pStyle w:val="Lijstalinea"/>
        <w:ind w:left="1080"/>
        <w:rPr>
          <w:rFonts w:ascii="Arial" w:hAnsi="Arial" w:cs="Arial"/>
          <w:color w:val="000000"/>
          <w:sz w:val="22"/>
        </w:rPr>
      </w:pPr>
      <w:r>
        <w:rPr>
          <w:rFonts w:ascii="Arial" w:hAnsi="Arial" w:cs="Arial"/>
          <w:color w:val="000000"/>
          <w:sz w:val="22"/>
        </w:rPr>
        <w:t xml:space="preserve">  </w:t>
      </w:r>
    </w:p>
    <w:p w14:paraId="786FFF75" w14:textId="77777777" w:rsidR="00E93830" w:rsidRPr="00EF5AC8" w:rsidRDefault="00E93830" w:rsidP="00E93830">
      <w:pPr>
        <w:ind w:left="360"/>
        <w:rPr>
          <w:rFonts w:ascii="Arial" w:hAnsi="Arial" w:cs="Arial"/>
          <w:color w:val="000000"/>
          <w:sz w:val="22"/>
        </w:rPr>
      </w:pPr>
    </w:p>
    <w:p w14:paraId="2320302C" w14:textId="24083216" w:rsidR="009E6EA5" w:rsidRPr="00E93830" w:rsidRDefault="00E93830" w:rsidP="001D4932">
      <w:pPr>
        <w:pStyle w:val="Lijstalinea"/>
        <w:ind w:left="360"/>
        <w:rPr>
          <w:rFonts w:ascii="Arial" w:hAnsi="Arial" w:cs="Arial"/>
          <w:color w:val="000000"/>
          <w:sz w:val="22"/>
          <w:u w:val="single"/>
        </w:rPr>
      </w:pPr>
      <w:r w:rsidRPr="00867ADA">
        <w:rPr>
          <w:rFonts w:ascii="Arial" w:hAnsi="Arial" w:cs="Arial"/>
          <w:color w:val="000000"/>
          <w:sz w:val="22"/>
        </w:rPr>
        <w:t xml:space="preserve"> </w:t>
      </w:r>
      <w:r w:rsidR="00B2099E" w:rsidRPr="00E93830">
        <w:rPr>
          <w:rFonts w:ascii="Arial" w:hAnsi="Arial" w:cs="Arial"/>
          <w:color w:val="000000"/>
          <w:sz w:val="22"/>
          <w:u w:val="single"/>
        </w:rPr>
        <w:t>Kascommissie</w:t>
      </w:r>
    </w:p>
    <w:p w14:paraId="5AC6502F" w14:textId="04FF0C72" w:rsidR="00D423BA" w:rsidRPr="00EF5AC8" w:rsidRDefault="00D423BA" w:rsidP="009E6EA5">
      <w:pPr>
        <w:ind w:left="360" w:firstLine="66"/>
        <w:rPr>
          <w:rFonts w:ascii="Arial" w:hAnsi="Arial" w:cs="Arial"/>
          <w:color w:val="000000"/>
          <w:sz w:val="22"/>
          <w:u w:val="single"/>
        </w:rPr>
      </w:pPr>
    </w:p>
    <w:p w14:paraId="478D1E12" w14:textId="0E853819" w:rsidR="00D423BA" w:rsidRPr="00EF5AC8" w:rsidRDefault="00D423BA" w:rsidP="000F45A8">
      <w:pPr>
        <w:ind w:left="426"/>
        <w:rPr>
          <w:rFonts w:ascii="Arial" w:hAnsi="Arial" w:cs="Arial"/>
          <w:color w:val="000000"/>
          <w:sz w:val="22"/>
        </w:rPr>
      </w:pPr>
      <w:r w:rsidRPr="00EF5AC8">
        <w:rPr>
          <w:rFonts w:ascii="Arial" w:hAnsi="Arial" w:cs="Arial"/>
          <w:color w:val="000000"/>
          <w:sz w:val="22"/>
        </w:rPr>
        <w:t xml:space="preserve">De voorzitter vraagt </w:t>
      </w:r>
      <w:r w:rsidR="0027537E">
        <w:rPr>
          <w:rFonts w:ascii="Arial" w:hAnsi="Arial" w:cs="Arial"/>
          <w:color w:val="000000"/>
          <w:sz w:val="22"/>
        </w:rPr>
        <w:t>de kascommissie</w:t>
      </w:r>
      <w:r w:rsidR="00CD601C" w:rsidRPr="00EF5AC8">
        <w:rPr>
          <w:rFonts w:ascii="Arial" w:hAnsi="Arial" w:cs="Arial"/>
          <w:color w:val="000000"/>
          <w:sz w:val="22"/>
        </w:rPr>
        <w:t xml:space="preserve"> om het verslag voor te lezen.</w:t>
      </w:r>
      <w:r w:rsidR="0027537E">
        <w:rPr>
          <w:rFonts w:ascii="Arial" w:hAnsi="Arial" w:cs="Arial"/>
          <w:color w:val="000000"/>
          <w:sz w:val="22"/>
        </w:rPr>
        <w:t xml:space="preserve"> Dit wordt </w:t>
      </w:r>
      <w:r w:rsidR="008D68D6">
        <w:rPr>
          <w:rFonts w:ascii="Arial" w:hAnsi="Arial" w:cs="Arial"/>
          <w:color w:val="000000"/>
          <w:sz w:val="22"/>
        </w:rPr>
        <w:t>door</w:t>
      </w:r>
      <w:r w:rsidR="000F45A8">
        <w:rPr>
          <w:rFonts w:ascii="Arial" w:hAnsi="Arial" w:cs="Arial"/>
          <w:color w:val="000000"/>
          <w:sz w:val="22"/>
        </w:rPr>
        <w:t xml:space="preserve"> </w:t>
      </w:r>
      <w:r w:rsidR="005A20B5">
        <w:rPr>
          <w:rFonts w:ascii="Arial" w:hAnsi="Arial" w:cs="Arial"/>
          <w:color w:val="000000"/>
          <w:sz w:val="22"/>
        </w:rPr>
        <w:t>Roger van der Hammen gedaan.</w:t>
      </w:r>
    </w:p>
    <w:p w14:paraId="7CE4CF23" w14:textId="77777777" w:rsidR="00E93830" w:rsidRDefault="006406CA" w:rsidP="00757D04">
      <w:pPr>
        <w:ind w:left="426"/>
        <w:rPr>
          <w:rFonts w:ascii="Arial" w:hAnsi="Arial" w:cs="Arial"/>
          <w:color w:val="000000"/>
          <w:sz w:val="22"/>
        </w:rPr>
      </w:pPr>
      <w:r w:rsidRPr="00EF5AC8">
        <w:rPr>
          <w:rFonts w:ascii="Arial" w:hAnsi="Arial" w:cs="Arial"/>
          <w:color w:val="000000"/>
          <w:sz w:val="22"/>
        </w:rPr>
        <w:t xml:space="preserve">Er zijn </w:t>
      </w:r>
      <w:r w:rsidR="00195252" w:rsidRPr="00EF5AC8">
        <w:rPr>
          <w:rFonts w:ascii="Arial" w:hAnsi="Arial" w:cs="Arial"/>
          <w:color w:val="000000"/>
          <w:sz w:val="22"/>
        </w:rPr>
        <w:t>bij de kascontrole geen onregelmatigheden aangetroffen. Alle vragen zijn naar tevredenheid beantwoord door de penningmeester.</w:t>
      </w:r>
      <w:r w:rsidR="00E93830">
        <w:rPr>
          <w:rFonts w:ascii="Arial" w:hAnsi="Arial" w:cs="Arial"/>
          <w:color w:val="000000"/>
          <w:sz w:val="22"/>
        </w:rPr>
        <w:t xml:space="preserve"> </w:t>
      </w:r>
    </w:p>
    <w:p w14:paraId="3CC5603E" w14:textId="61838D0A" w:rsidR="007427C8" w:rsidRPr="00EF5AC8" w:rsidRDefault="005A20B5" w:rsidP="00757D04">
      <w:pPr>
        <w:ind w:left="426"/>
        <w:rPr>
          <w:rFonts w:ascii="Arial" w:hAnsi="Arial" w:cs="Arial"/>
          <w:color w:val="000000"/>
          <w:sz w:val="22"/>
        </w:rPr>
      </w:pPr>
      <w:r>
        <w:rPr>
          <w:rFonts w:ascii="Arial" w:hAnsi="Arial" w:cs="Arial"/>
          <w:color w:val="000000"/>
          <w:sz w:val="22"/>
        </w:rPr>
        <w:t>Graag wil de kascommissie eraan toevoegen dat de penningmeester de adviezen van eerdere kascommissies zorgvuldig heeft overgenomen en dat er sprake is van een zeer zorgvuldige en complete documentatie.</w:t>
      </w:r>
    </w:p>
    <w:p w14:paraId="2128EBAD" w14:textId="77777777" w:rsidR="00757D04" w:rsidRPr="00EF5AC8" w:rsidRDefault="00757D04" w:rsidP="00757D04">
      <w:pPr>
        <w:ind w:left="426"/>
        <w:rPr>
          <w:rFonts w:ascii="Arial" w:hAnsi="Arial" w:cs="Arial"/>
          <w:color w:val="000000"/>
          <w:sz w:val="22"/>
        </w:rPr>
      </w:pPr>
    </w:p>
    <w:p w14:paraId="496DE3C6" w14:textId="6AE5B426" w:rsidR="009B5318" w:rsidRPr="00EF5AC8" w:rsidRDefault="008555B3" w:rsidP="00757D04">
      <w:pPr>
        <w:ind w:left="426"/>
        <w:rPr>
          <w:rFonts w:ascii="Arial" w:hAnsi="Arial" w:cs="Arial"/>
          <w:color w:val="000000"/>
          <w:sz w:val="22"/>
        </w:rPr>
      </w:pPr>
      <w:r w:rsidRPr="00EF5AC8">
        <w:rPr>
          <w:rFonts w:ascii="Arial" w:hAnsi="Arial" w:cs="Arial"/>
          <w:color w:val="000000"/>
          <w:sz w:val="22"/>
        </w:rPr>
        <w:t xml:space="preserve">Er wordt door de </w:t>
      </w:r>
      <w:r w:rsidR="004C7F13" w:rsidRPr="00EF5AC8">
        <w:rPr>
          <w:rFonts w:ascii="Arial" w:hAnsi="Arial" w:cs="Arial"/>
          <w:color w:val="000000"/>
          <w:sz w:val="22"/>
        </w:rPr>
        <w:t xml:space="preserve">ALV </w:t>
      </w:r>
      <w:r w:rsidR="00A87975" w:rsidRPr="00EF5AC8">
        <w:rPr>
          <w:rFonts w:ascii="Arial" w:hAnsi="Arial" w:cs="Arial"/>
          <w:color w:val="000000"/>
          <w:sz w:val="22"/>
        </w:rPr>
        <w:t>bij acclamatie décharge verleend aan het bestuur voor het gevoerde financiële beleid.</w:t>
      </w:r>
    </w:p>
    <w:p w14:paraId="266E9B8D" w14:textId="77777777" w:rsidR="0020398E" w:rsidRDefault="0020398E" w:rsidP="0020398E">
      <w:pPr>
        <w:ind w:firstLine="426"/>
        <w:rPr>
          <w:rFonts w:ascii="Arial" w:hAnsi="Arial" w:cs="Arial"/>
          <w:color w:val="000000"/>
          <w:sz w:val="22"/>
        </w:rPr>
      </w:pPr>
    </w:p>
    <w:p w14:paraId="4F58AC2F" w14:textId="77777777" w:rsidR="001D2350" w:rsidRPr="00EF5AC8" w:rsidRDefault="001D2350" w:rsidP="000F45A8">
      <w:pPr>
        <w:rPr>
          <w:rFonts w:ascii="Arial" w:hAnsi="Arial" w:cs="Arial"/>
          <w:color w:val="000000"/>
          <w:sz w:val="22"/>
        </w:rPr>
      </w:pPr>
    </w:p>
    <w:p w14:paraId="17D26F4D" w14:textId="3DF807C9" w:rsidR="001B6707" w:rsidRPr="001D4932" w:rsidRDefault="005F1853" w:rsidP="00B74505">
      <w:pPr>
        <w:pStyle w:val="Lijstalinea"/>
        <w:numPr>
          <w:ilvl w:val="0"/>
          <w:numId w:val="2"/>
        </w:numPr>
        <w:rPr>
          <w:rFonts w:ascii="Arial" w:hAnsi="Arial" w:cs="Arial"/>
          <w:color w:val="000000"/>
          <w:sz w:val="22"/>
        </w:rPr>
      </w:pPr>
      <w:r w:rsidRPr="001D4932">
        <w:rPr>
          <w:rFonts w:ascii="Arial" w:hAnsi="Arial" w:cs="Arial"/>
          <w:color w:val="000000"/>
          <w:sz w:val="22"/>
          <w:u w:val="single"/>
        </w:rPr>
        <w:t>Contributie</w:t>
      </w:r>
    </w:p>
    <w:p w14:paraId="7F04A9D8" w14:textId="77777777" w:rsidR="001B6707" w:rsidRDefault="001B6707" w:rsidP="001B6707">
      <w:pPr>
        <w:ind w:left="360"/>
        <w:rPr>
          <w:rFonts w:ascii="Arial" w:hAnsi="Arial" w:cs="Arial"/>
          <w:color w:val="000000"/>
          <w:sz w:val="22"/>
        </w:rPr>
      </w:pPr>
    </w:p>
    <w:p w14:paraId="0FBAD224" w14:textId="49FFE36E" w:rsidR="00EC138C" w:rsidRDefault="00EC138C" w:rsidP="001B6707">
      <w:pPr>
        <w:ind w:left="360"/>
        <w:rPr>
          <w:rFonts w:ascii="Arial" w:hAnsi="Arial" w:cs="Arial"/>
          <w:color w:val="000000"/>
          <w:sz w:val="22"/>
        </w:rPr>
      </w:pPr>
      <w:r>
        <w:rPr>
          <w:rFonts w:ascii="Arial" w:hAnsi="Arial" w:cs="Arial"/>
          <w:color w:val="000000"/>
          <w:sz w:val="22"/>
        </w:rPr>
        <w:t>De contributie van de NTTB gaat weer omhoog. De penningmeester heeft de basiscontributie met € 1,00 verhoogd voor het komende jaar. Ook de competitietoeslag is verhoogd. Buiten de stijging van de NTTB toeslag wordt er geen contributieverhoging gevraagd.</w:t>
      </w:r>
    </w:p>
    <w:p w14:paraId="0C7B47DF" w14:textId="62ECDDF4" w:rsidR="006C4F6C" w:rsidRPr="00EC138C" w:rsidRDefault="006C4F6C" w:rsidP="00EC138C">
      <w:pPr>
        <w:rPr>
          <w:rFonts w:ascii="Arial" w:hAnsi="Arial" w:cs="Arial"/>
          <w:color w:val="000000"/>
          <w:sz w:val="22"/>
        </w:rPr>
      </w:pPr>
    </w:p>
    <w:p w14:paraId="08C2B693" w14:textId="77777777" w:rsidR="009E07F8" w:rsidRPr="00EF5AC8" w:rsidRDefault="009E07F8" w:rsidP="005B2A8A">
      <w:pPr>
        <w:rPr>
          <w:rFonts w:ascii="Arial" w:hAnsi="Arial" w:cs="Arial"/>
          <w:color w:val="000000"/>
          <w:sz w:val="22"/>
        </w:rPr>
      </w:pPr>
    </w:p>
    <w:p w14:paraId="00D456B9" w14:textId="6F4F75EB" w:rsidR="00D6717A" w:rsidRPr="00EF5AC8" w:rsidRDefault="00357A3C" w:rsidP="00B74505">
      <w:pPr>
        <w:numPr>
          <w:ilvl w:val="0"/>
          <w:numId w:val="2"/>
        </w:numPr>
        <w:tabs>
          <w:tab w:val="clear" w:pos="360"/>
          <w:tab w:val="num" w:pos="426"/>
        </w:tabs>
        <w:rPr>
          <w:rFonts w:ascii="Arial" w:hAnsi="Arial" w:cs="Arial"/>
          <w:color w:val="000000"/>
          <w:sz w:val="22"/>
          <w:u w:val="single"/>
        </w:rPr>
      </w:pPr>
      <w:r w:rsidRPr="00EF5AC8">
        <w:rPr>
          <w:rFonts w:ascii="Arial" w:hAnsi="Arial" w:cs="Arial"/>
          <w:color w:val="000000"/>
          <w:sz w:val="22"/>
          <w:u w:val="single"/>
        </w:rPr>
        <w:t>Clubgebouw</w:t>
      </w:r>
    </w:p>
    <w:p w14:paraId="1396DF8F" w14:textId="77777777" w:rsidR="001812BB" w:rsidRPr="00EF5AC8" w:rsidRDefault="001812BB" w:rsidP="001812BB">
      <w:pPr>
        <w:rPr>
          <w:rFonts w:ascii="Arial" w:hAnsi="Arial" w:cs="Arial"/>
          <w:color w:val="000000"/>
          <w:sz w:val="22"/>
          <w:u w:val="single"/>
        </w:rPr>
      </w:pPr>
    </w:p>
    <w:p w14:paraId="48BDC4EE" w14:textId="2959B310" w:rsidR="00EC138C" w:rsidRDefault="00EC138C" w:rsidP="00EC138C">
      <w:pPr>
        <w:ind w:left="360"/>
        <w:rPr>
          <w:rFonts w:ascii="Arial" w:hAnsi="Arial" w:cs="Arial"/>
          <w:color w:val="000000"/>
          <w:sz w:val="22"/>
        </w:rPr>
      </w:pPr>
      <w:r>
        <w:rPr>
          <w:rFonts w:ascii="Arial" w:hAnsi="Arial" w:cs="Arial"/>
          <w:color w:val="000000"/>
          <w:sz w:val="22"/>
        </w:rPr>
        <w:t>Het verhuren van onze accommodatie aan derden is verder gestegen. Met name scholen    maken gebruik van onze accommodatie (ongeveer 75 uren). Daarnaast zijn er ook andere vaste huurders zoals:</w:t>
      </w:r>
    </w:p>
    <w:p w14:paraId="6BCA3DF3" w14:textId="5C23A08E" w:rsidR="00EC138C" w:rsidRDefault="00E41F69" w:rsidP="00E41F69">
      <w:pPr>
        <w:pStyle w:val="Lijstalinea"/>
        <w:numPr>
          <w:ilvl w:val="0"/>
          <w:numId w:val="35"/>
        </w:numPr>
        <w:rPr>
          <w:rFonts w:ascii="Arial" w:hAnsi="Arial" w:cs="Arial"/>
          <w:color w:val="000000"/>
          <w:sz w:val="22"/>
        </w:rPr>
      </w:pPr>
      <w:r>
        <w:rPr>
          <w:rFonts w:ascii="Arial" w:hAnsi="Arial" w:cs="Arial"/>
          <w:color w:val="000000"/>
          <w:sz w:val="22"/>
        </w:rPr>
        <w:t>Bijzonder Aktief op maandagavond.</w:t>
      </w:r>
    </w:p>
    <w:p w14:paraId="41D61F71" w14:textId="5DD34B17" w:rsidR="00E41F69" w:rsidRDefault="00E41F69" w:rsidP="00E41F69">
      <w:pPr>
        <w:pStyle w:val="Lijstalinea"/>
        <w:numPr>
          <w:ilvl w:val="0"/>
          <w:numId w:val="35"/>
        </w:numPr>
        <w:rPr>
          <w:rFonts w:ascii="Arial" w:hAnsi="Arial" w:cs="Arial"/>
          <w:color w:val="000000"/>
          <w:sz w:val="22"/>
        </w:rPr>
      </w:pPr>
      <w:r>
        <w:rPr>
          <w:rFonts w:ascii="Arial" w:hAnsi="Arial" w:cs="Arial"/>
          <w:color w:val="000000"/>
          <w:sz w:val="22"/>
        </w:rPr>
        <w:t>Judo Kradolfer op dinsdag en woensdag.</w:t>
      </w:r>
    </w:p>
    <w:p w14:paraId="592643A1" w14:textId="0DF49397" w:rsidR="00E41F69" w:rsidRDefault="00E41F69" w:rsidP="00E41F69">
      <w:pPr>
        <w:pStyle w:val="Lijstalinea"/>
        <w:numPr>
          <w:ilvl w:val="0"/>
          <w:numId w:val="35"/>
        </w:numPr>
        <w:rPr>
          <w:rFonts w:ascii="Arial" w:hAnsi="Arial" w:cs="Arial"/>
          <w:color w:val="000000"/>
          <w:sz w:val="22"/>
        </w:rPr>
      </w:pPr>
      <w:r>
        <w:rPr>
          <w:rFonts w:ascii="Arial" w:hAnsi="Arial" w:cs="Arial"/>
          <w:color w:val="000000"/>
          <w:sz w:val="22"/>
        </w:rPr>
        <w:t>Xiphophorus 1 x per maand op maandagavond.</w:t>
      </w:r>
    </w:p>
    <w:p w14:paraId="6AFA3A2B" w14:textId="47F939B5" w:rsidR="00E41F69" w:rsidRPr="00E41F69" w:rsidRDefault="00E41F69" w:rsidP="00E41F69">
      <w:pPr>
        <w:pStyle w:val="Lijstalinea"/>
        <w:numPr>
          <w:ilvl w:val="0"/>
          <w:numId w:val="35"/>
        </w:numPr>
        <w:rPr>
          <w:rFonts w:ascii="Arial" w:hAnsi="Arial" w:cs="Arial"/>
          <w:color w:val="000000"/>
          <w:sz w:val="22"/>
        </w:rPr>
      </w:pPr>
      <w:r>
        <w:rPr>
          <w:rFonts w:ascii="Arial" w:hAnsi="Arial" w:cs="Arial"/>
          <w:color w:val="000000"/>
          <w:sz w:val="22"/>
        </w:rPr>
        <w:t>Vrijdagochtend Intraverte van 9:00-13:00 uur.</w:t>
      </w:r>
    </w:p>
    <w:p w14:paraId="238FE1CD" w14:textId="77777777" w:rsidR="00EC138C" w:rsidRDefault="00EC138C" w:rsidP="00B74505">
      <w:pPr>
        <w:ind w:firstLine="360"/>
        <w:rPr>
          <w:rFonts w:ascii="Arial" w:hAnsi="Arial" w:cs="Arial"/>
          <w:color w:val="000000"/>
          <w:sz w:val="22"/>
        </w:rPr>
      </w:pPr>
    </w:p>
    <w:p w14:paraId="6E736522" w14:textId="302F3BCE" w:rsidR="00E41F69" w:rsidRDefault="00E41F69" w:rsidP="00B74505">
      <w:pPr>
        <w:ind w:firstLine="360"/>
        <w:rPr>
          <w:rFonts w:ascii="Arial" w:hAnsi="Arial" w:cs="Arial"/>
          <w:color w:val="000000"/>
          <w:sz w:val="22"/>
        </w:rPr>
      </w:pPr>
      <w:r>
        <w:rPr>
          <w:rFonts w:ascii="Arial" w:hAnsi="Arial" w:cs="Arial"/>
          <w:color w:val="000000"/>
          <w:sz w:val="22"/>
        </w:rPr>
        <w:t>Ook was er meer incidentele huur door bedrijven of verenigingen.</w:t>
      </w:r>
    </w:p>
    <w:p w14:paraId="2DA9E44B" w14:textId="10926624" w:rsidR="00E41F69" w:rsidRDefault="00E41F69" w:rsidP="00E41F69">
      <w:pPr>
        <w:ind w:left="360"/>
        <w:rPr>
          <w:rFonts w:ascii="Arial" w:hAnsi="Arial" w:cs="Arial"/>
          <w:color w:val="000000"/>
          <w:sz w:val="22"/>
        </w:rPr>
      </w:pPr>
      <w:r>
        <w:rPr>
          <w:rFonts w:ascii="Arial" w:hAnsi="Arial" w:cs="Arial"/>
          <w:color w:val="000000"/>
          <w:sz w:val="22"/>
        </w:rPr>
        <w:t>Het openen en sluiten van de zaal gebeurt door Willem Klokgieters, Frans van der Horst, Martin Kerstholt, Adri van der Heijden en Peter de Bruijn. Waarvoor dank.</w:t>
      </w:r>
    </w:p>
    <w:p w14:paraId="55E62054" w14:textId="77777777" w:rsidR="00E41F69" w:rsidRDefault="00E41F69" w:rsidP="00E41F69">
      <w:pPr>
        <w:ind w:left="360"/>
        <w:rPr>
          <w:rFonts w:ascii="Arial" w:hAnsi="Arial" w:cs="Arial"/>
          <w:color w:val="000000"/>
          <w:sz w:val="22"/>
        </w:rPr>
      </w:pPr>
    </w:p>
    <w:p w14:paraId="0676FD64" w14:textId="77777777" w:rsidR="00E41F69" w:rsidRDefault="00E41F69" w:rsidP="009A31BD">
      <w:pPr>
        <w:rPr>
          <w:rFonts w:ascii="Arial" w:hAnsi="Arial" w:cs="Arial"/>
          <w:color w:val="000000"/>
          <w:sz w:val="22"/>
          <w:u w:val="single"/>
        </w:rPr>
      </w:pPr>
    </w:p>
    <w:p w14:paraId="1BCB2ACB" w14:textId="77777777" w:rsidR="00E41F69" w:rsidRDefault="00E41F69" w:rsidP="009A31BD">
      <w:pPr>
        <w:rPr>
          <w:rFonts w:ascii="Arial" w:hAnsi="Arial" w:cs="Arial"/>
          <w:color w:val="000000"/>
          <w:sz w:val="22"/>
          <w:u w:val="single"/>
        </w:rPr>
      </w:pPr>
    </w:p>
    <w:p w14:paraId="0B8E4374" w14:textId="77777777" w:rsidR="00E41F69" w:rsidRDefault="00E41F69" w:rsidP="009A31BD">
      <w:pPr>
        <w:rPr>
          <w:rFonts w:ascii="Arial" w:hAnsi="Arial" w:cs="Arial"/>
          <w:color w:val="000000"/>
          <w:sz w:val="22"/>
          <w:u w:val="single"/>
        </w:rPr>
      </w:pPr>
    </w:p>
    <w:p w14:paraId="527E34E8" w14:textId="4843D5D6" w:rsidR="00E41F69" w:rsidRDefault="00E41F69" w:rsidP="00E41F69">
      <w:pPr>
        <w:pStyle w:val="Lijstalinea"/>
        <w:numPr>
          <w:ilvl w:val="0"/>
          <w:numId w:val="2"/>
        </w:numPr>
        <w:rPr>
          <w:rFonts w:ascii="Arial" w:hAnsi="Arial" w:cs="Arial"/>
          <w:color w:val="000000"/>
          <w:sz w:val="22"/>
          <w:u w:val="single"/>
        </w:rPr>
      </w:pPr>
      <w:r>
        <w:rPr>
          <w:rFonts w:ascii="Arial" w:hAnsi="Arial" w:cs="Arial"/>
          <w:color w:val="000000"/>
          <w:sz w:val="22"/>
          <w:u w:val="single"/>
        </w:rPr>
        <w:lastRenderedPageBreak/>
        <w:t>Uitleg presentatie airco’s</w:t>
      </w:r>
    </w:p>
    <w:p w14:paraId="60AECF40" w14:textId="77777777" w:rsidR="00E41F69" w:rsidRDefault="00E41F69" w:rsidP="00E41F69">
      <w:pPr>
        <w:rPr>
          <w:rFonts w:ascii="Arial" w:hAnsi="Arial" w:cs="Arial"/>
          <w:color w:val="000000"/>
          <w:sz w:val="22"/>
          <w:u w:val="single"/>
        </w:rPr>
      </w:pPr>
    </w:p>
    <w:p w14:paraId="5EFBEFC6" w14:textId="47359446" w:rsidR="00E41F69" w:rsidRDefault="00E41F69" w:rsidP="00E41F69">
      <w:pPr>
        <w:ind w:left="360"/>
        <w:rPr>
          <w:rFonts w:ascii="Arial" w:hAnsi="Arial" w:cs="Arial"/>
          <w:color w:val="000000"/>
          <w:sz w:val="22"/>
        </w:rPr>
      </w:pPr>
      <w:r>
        <w:rPr>
          <w:rFonts w:ascii="Arial" w:hAnsi="Arial" w:cs="Arial"/>
          <w:color w:val="000000"/>
          <w:sz w:val="22"/>
        </w:rPr>
        <w:t>De voorzitter presenteert de uitleg voor het aanschaffen van airco’s voor verdere verduurzaming</w:t>
      </w:r>
      <w:r w:rsidR="008E3E51">
        <w:rPr>
          <w:rFonts w:ascii="Arial" w:hAnsi="Arial" w:cs="Arial"/>
          <w:color w:val="000000"/>
          <w:sz w:val="22"/>
        </w:rPr>
        <w:t>. Tevens wordt een rekenmodel getoond met enkele mogelijke scenario’s.</w:t>
      </w:r>
    </w:p>
    <w:p w14:paraId="1913DCEB" w14:textId="77777777" w:rsidR="008E3E51" w:rsidRDefault="008E3E51" w:rsidP="00E41F69">
      <w:pPr>
        <w:ind w:left="360"/>
        <w:rPr>
          <w:rFonts w:ascii="Arial" w:hAnsi="Arial" w:cs="Arial"/>
          <w:color w:val="000000"/>
          <w:sz w:val="22"/>
        </w:rPr>
      </w:pPr>
    </w:p>
    <w:p w14:paraId="42746C64" w14:textId="77777777" w:rsidR="008E3E51" w:rsidRDefault="008E3E51" w:rsidP="00E41F69">
      <w:pPr>
        <w:ind w:left="360"/>
        <w:rPr>
          <w:rFonts w:ascii="Arial" w:hAnsi="Arial" w:cs="Arial"/>
          <w:color w:val="000000"/>
          <w:sz w:val="22"/>
        </w:rPr>
      </w:pPr>
      <w:r>
        <w:rPr>
          <w:rFonts w:ascii="Arial" w:hAnsi="Arial" w:cs="Arial"/>
          <w:color w:val="000000"/>
          <w:sz w:val="22"/>
        </w:rPr>
        <w:t>Enkele belangrijke voordelen:</w:t>
      </w:r>
    </w:p>
    <w:p w14:paraId="1A9C433C" w14:textId="10C5A88E" w:rsidR="008E3E51" w:rsidRDefault="008E3E51" w:rsidP="008E3E51">
      <w:pPr>
        <w:pStyle w:val="Lijstalinea"/>
        <w:numPr>
          <w:ilvl w:val="0"/>
          <w:numId w:val="36"/>
        </w:numPr>
        <w:rPr>
          <w:rFonts w:ascii="Arial" w:hAnsi="Arial" w:cs="Arial"/>
          <w:color w:val="000000"/>
          <w:sz w:val="22"/>
        </w:rPr>
      </w:pPr>
      <w:r>
        <w:rPr>
          <w:rFonts w:ascii="Arial" w:hAnsi="Arial" w:cs="Arial"/>
          <w:color w:val="000000"/>
          <w:sz w:val="22"/>
        </w:rPr>
        <w:t>Als er extra stroom moet worden gekocht, is dat voordeliger dan gas.</w:t>
      </w:r>
    </w:p>
    <w:p w14:paraId="755D6664" w14:textId="1BED10CE" w:rsidR="008E3E51" w:rsidRDefault="008E3E51" w:rsidP="008E3E51">
      <w:pPr>
        <w:pStyle w:val="Lijstalinea"/>
        <w:numPr>
          <w:ilvl w:val="0"/>
          <w:numId w:val="36"/>
        </w:numPr>
        <w:rPr>
          <w:rFonts w:ascii="Arial" w:hAnsi="Arial" w:cs="Arial"/>
          <w:color w:val="000000"/>
          <w:sz w:val="22"/>
        </w:rPr>
      </w:pPr>
      <w:r>
        <w:rPr>
          <w:rFonts w:ascii="Arial" w:hAnsi="Arial" w:cs="Arial"/>
          <w:color w:val="000000"/>
          <w:sz w:val="22"/>
        </w:rPr>
        <w:t>Vanaf het 2</w:t>
      </w:r>
      <w:r w:rsidRPr="008E3E51">
        <w:rPr>
          <w:rFonts w:ascii="Arial" w:hAnsi="Arial" w:cs="Arial"/>
          <w:color w:val="000000"/>
          <w:sz w:val="22"/>
          <w:vertAlign w:val="superscript"/>
        </w:rPr>
        <w:t>e</w:t>
      </w:r>
      <w:r>
        <w:rPr>
          <w:rFonts w:ascii="Arial" w:hAnsi="Arial" w:cs="Arial"/>
          <w:color w:val="000000"/>
          <w:sz w:val="22"/>
        </w:rPr>
        <w:t xml:space="preserve"> jaar zou er ongeveer € 1.700,00 overblijven op basis van 15 jaar.</w:t>
      </w:r>
    </w:p>
    <w:p w14:paraId="575E9CA2" w14:textId="26E2ECED" w:rsidR="008E3E51" w:rsidRPr="008E3E51" w:rsidRDefault="008E3E51" w:rsidP="008E3E51">
      <w:pPr>
        <w:pStyle w:val="Lijstalinea"/>
        <w:numPr>
          <w:ilvl w:val="0"/>
          <w:numId w:val="36"/>
        </w:numPr>
        <w:rPr>
          <w:rFonts w:ascii="Arial" w:hAnsi="Arial" w:cs="Arial"/>
          <w:color w:val="000000"/>
          <w:sz w:val="22"/>
        </w:rPr>
      </w:pPr>
      <w:r>
        <w:rPr>
          <w:rFonts w:ascii="Arial" w:hAnsi="Arial" w:cs="Arial"/>
          <w:color w:val="000000"/>
          <w:sz w:val="22"/>
        </w:rPr>
        <w:t>Kosten van de aanschaf zijn incl. onderhoud.</w:t>
      </w:r>
    </w:p>
    <w:p w14:paraId="4A94F179" w14:textId="77777777" w:rsidR="008E3E51" w:rsidRDefault="008E3E51" w:rsidP="00E41F69">
      <w:pPr>
        <w:ind w:left="360"/>
        <w:rPr>
          <w:rFonts w:ascii="Arial" w:hAnsi="Arial" w:cs="Arial"/>
          <w:color w:val="000000"/>
          <w:sz w:val="22"/>
        </w:rPr>
      </w:pPr>
    </w:p>
    <w:p w14:paraId="64A93377" w14:textId="02DBDEA0" w:rsidR="008E3E51" w:rsidRDefault="008E3E51" w:rsidP="00E41F69">
      <w:pPr>
        <w:ind w:left="360"/>
        <w:rPr>
          <w:rFonts w:ascii="Arial" w:hAnsi="Arial" w:cs="Arial"/>
          <w:color w:val="000000"/>
          <w:sz w:val="22"/>
        </w:rPr>
      </w:pPr>
      <w:r>
        <w:rPr>
          <w:rFonts w:ascii="Arial" w:hAnsi="Arial" w:cs="Arial"/>
          <w:color w:val="000000"/>
          <w:sz w:val="22"/>
        </w:rPr>
        <w:t>Hans Slootweg mist nog 1 optie, namelijk dire</w:t>
      </w:r>
      <w:r w:rsidR="00B665DE">
        <w:rPr>
          <w:rFonts w:ascii="Arial" w:hAnsi="Arial" w:cs="Arial"/>
          <w:color w:val="000000"/>
          <w:sz w:val="22"/>
        </w:rPr>
        <w:t>c</w:t>
      </w:r>
      <w:r>
        <w:rPr>
          <w:rFonts w:ascii="Arial" w:hAnsi="Arial" w:cs="Arial"/>
          <w:color w:val="000000"/>
          <w:sz w:val="22"/>
        </w:rPr>
        <w:t>t verkopen, maar daar is geen berekening van.</w:t>
      </w:r>
    </w:p>
    <w:p w14:paraId="4A856590" w14:textId="77777777" w:rsidR="008E3E51" w:rsidRDefault="008E3E51" w:rsidP="00E41F69">
      <w:pPr>
        <w:ind w:left="360"/>
        <w:rPr>
          <w:rFonts w:ascii="Arial" w:hAnsi="Arial" w:cs="Arial"/>
          <w:color w:val="000000"/>
          <w:sz w:val="22"/>
        </w:rPr>
      </w:pPr>
    </w:p>
    <w:p w14:paraId="6C050F09" w14:textId="71BB9DF9" w:rsidR="008E3E51" w:rsidRDefault="008E3E51" w:rsidP="00E41F69">
      <w:pPr>
        <w:ind w:left="360"/>
        <w:rPr>
          <w:rFonts w:ascii="Arial" w:hAnsi="Arial" w:cs="Arial"/>
          <w:color w:val="000000"/>
          <w:sz w:val="22"/>
        </w:rPr>
      </w:pPr>
      <w:r>
        <w:rPr>
          <w:rFonts w:ascii="Arial" w:hAnsi="Arial" w:cs="Arial"/>
          <w:color w:val="000000"/>
          <w:sz w:val="22"/>
        </w:rPr>
        <w:t>Ria Ceelen vraagt of een airco ook iets kan zijn voor in de keuken</w:t>
      </w:r>
      <w:r w:rsidR="002B6F0F">
        <w:rPr>
          <w:rFonts w:ascii="Arial" w:hAnsi="Arial" w:cs="Arial"/>
          <w:color w:val="000000"/>
          <w:sz w:val="22"/>
        </w:rPr>
        <w:t>, want daar is het ook koud.</w:t>
      </w:r>
    </w:p>
    <w:p w14:paraId="631201C5" w14:textId="4CD4581A" w:rsidR="002B6F0F" w:rsidRPr="00E41F69" w:rsidRDefault="002B6F0F" w:rsidP="00E41F69">
      <w:pPr>
        <w:ind w:left="360"/>
        <w:rPr>
          <w:rFonts w:ascii="Arial" w:hAnsi="Arial" w:cs="Arial"/>
          <w:color w:val="000000"/>
          <w:sz w:val="22"/>
        </w:rPr>
      </w:pPr>
      <w:r>
        <w:rPr>
          <w:rFonts w:ascii="Arial" w:hAnsi="Arial" w:cs="Arial"/>
          <w:color w:val="000000"/>
          <w:sz w:val="22"/>
        </w:rPr>
        <w:t>Hiervoor zou een extra elektrische verwarming kunnen komen zoals ook in de kantine staan.</w:t>
      </w:r>
    </w:p>
    <w:p w14:paraId="2E0C8133" w14:textId="77777777" w:rsidR="00E41F69" w:rsidRDefault="00E41F69" w:rsidP="00E41F69">
      <w:pPr>
        <w:ind w:left="360"/>
        <w:rPr>
          <w:rFonts w:ascii="Arial" w:hAnsi="Arial" w:cs="Arial"/>
          <w:color w:val="000000"/>
          <w:sz w:val="22"/>
          <w:u w:val="single"/>
        </w:rPr>
      </w:pPr>
    </w:p>
    <w:p w14:paraId="2F85572C" w14:textId="2007B9E7" w:rsidR="002B6F0F" w:rsidRPr="002B6F0F" w:rsidRDefault="002B6F0F" w:rsidP="00E41F69">
      <w:pPr>
        <w:ind w:left="360"/>
        <w:rPr>
          <w:rFonts w:ascii="Arial" w:hAnsi="Arial" w:cs="Arial"/>
          <w:color w:val="000000"/>
          <w:sz w:val="22"/>
          <w:u w:val="single"/>
        </w:rPr>
      </w:pPr>
      <w:r w:rsidRPr="002B6F0F">
        <w:rPr>
          <w:rFonts w:ascii="Arial" w:hAnsi="Arial" w:cs="Arial"/>
          <w:color w:val="000000"/>
          <w:sz w:val="22"/>
          <w:u w:val="single"/>
        </w:rPr>
        <w:t>Stemmen voor aanschaf van airco’s</w:t>
      </w:r>
    </w:p>
    <w:p w14:paraId="173A185B" w14:textId="77777777" w:rsidR="008E3E51" w:rsidRDefault="008E3E51" w:rsidP="00E41F69">
      <w:pPr>
        <w:ind w:left="360"/>
        <w:rPr>
          <w:rFonts w:ascii="Arial" w:hAnsi="Arial" w:cs="Arial"/>
          <w:color w:val="000000"/>
          <w:sz w:val="22"/>
          <w:u w:val="single"/>
        </w:rPr>
      </w:pPr>
    </w:p>
    <w:p w14:paraId="654709E1" w14:textId="358F433E" w:rsidR="008E3E51" w:rsidRPr="002B6F0F" w:rsidRDefault="002B6F0F" w:rsidP="00E41F69">
      <w:pPr>
        <w:ind w:left="360"/>
        <w:rPr>
          <w:rFonts w:ascii="Arial" w:hAnsi="Arial" w:cs="Arial"/>
          <w:color w:val="000000"/>
          <w:sz w:val="22"/>
        </w:rPr>
      </w:pPr>
      <w:r>
        <w:rPr>
          <w:rFonts w:ascii="Arial" w:hAnsi="Arial" w:cs="Arial"/>
          <w:color w:val="000000"/>
          <w:sz w:val="22"/>
        </w:rPr>
        <w:t>Het voorstel is unaniem aangenomen door de volledige ALV, te weten 24 leden, alsook nog 8 schriftelijke voorkeur stemmen.</w:t>
      </w:r>
    </w:p>
    <w:p w14:paraId="52034801" w14:textId="77777777" w:rsidR="008E3E51" w:rsidRDefault="008E3E51" w:rsidP="002B6F0F">
      <w:pPr>
        <w:rPr>
          <w:rFonts w:ascii="Arial" w:hAnsi="Arial" w:cs="Arial"/>
          <w:color w:val="000000"/>
          <w:sz w:val="22"/>
          <w:u w:val="single"/>
        </w:rPr>
      </w:pPr>
    </w:p>
    <w:p w14:paraId="67BC8B36" w14:textId="77777777" w:rsidR="008E3E51" w:rsidRPr="00E41F69" w:rsidRDefault="008E3E51" w:rsidP="00E41F69">
      <w:pPr>
        <w:ind w:left="360"/>
        <w:rPr>
          <w:rFonts w:ascii="Arial" w:hAnsi="Arial" w:cs="Arial"/>
          <w:color w:val="000000"/>
          <w:sz w:val="22"/>
          <w:u w:val="single"/>
        </w:rPr>
      </w:pPr>
    </w:p>
    <w:p w14:paraId="4C25A3DE" w14:textId="566BB8A6" w:rsidR="00EF5951" w:rsidRDefault="00EF5951" w:rsidP="00B74505">
      <w:pPr>
        <w:pStyle w:val="Lijstalinea"/>
        <w:numPr>
          <w:ilvl w:val="0"/>
          <w:numId w:val="2"/>
        </w:numPr>
        <w:rPr>
          <w:rFonts w:ascii="Arial" w:hAnsi="Arial" w:cs="Arial"/>
          <w:color w:val="000000"/>
          <w:sz w:val="22"/>
          <w:u w:val="single"/>
        </w:rPr>
      </w:pPr>
      <w:r w:rsidRPr="00B74505">
        <w:rPr>
          <w:rFonts w:ascii="Arial" w:hAnsi="Arial" w:cs="Arial"/>
          <w:color w:val="000000"/>
          <w:sz w:val="22"/>
          <w:u w:val="single"/>
        </w:rPr>
        <w:t xml:space="preserve">Begroting seizoen </w:t>
      </w:r>
      <w:r w:rsidR="00003E4C" w:rsidRPr="00B74505">
        <w:rPr>
          <w:rFonts w:ascii="Arial" w:hAnsi="Arial" w:cs="Arial"/>
          <w:color w:val="000000"/>
          <w:sz w:val="22"/>
          <w:u w:val="single"/>
        </w:rPr>
        <w:t>202</w:t>
      </w:r>
      <w:r w:rsidR="002B6F0F">
        <w:rPr>
          <w:rFonts w:ascii="Arial" w:hAnsi="Arial" w:cs="Arial"/>
          <w:color w:val="000000"/>
          <w:sz w:val="22"/>
          <w:u w:val="single"/>
        </w:rPr>
        <w:t>5</w:t>
      </w:r>
      <w:r w:rsidR="00003E4C" w:rsidRPr="00B74505">
        <w:rPr>
          <w:rFonts w:ascii="Arial" w:hAnsi="Arial" w:cs="Arial"/>
          <w:color w:val="000000"/>
          <w:sz w:val="22"/>
          <w:u w:val="single"/>
        </w:rPr>
        <w:t>-202</w:t>
      </w:r>
      <w:r w:rsidR="002B6F0F">
        <w:rPr>
          <w:rFonts w:ascii="Arial" w:hAnsi="Arial" w:cs="Arial"/>
          <w:color w:val="000000"/>
          <w:sz w:val="22"/>
          <w:u w:val="single"/>
        </w:rPr>
        <w:t>6</w:t>
      </w:r>
    </w:p>
    <w:p w14:paraId="273723A8" w14:textId="13A5ECAE" w:rsidR="001970AA" w:rsidRPr="00EF5AC8" w:rsidRDefault="001970AA" w:rsidP="00295E4B">
      <w:pPr>
        <w:rPr>
          <w:rFonts w:ascii="Arial" w:hAnsi="Arial" w:cs="Arial"/>
          <w:color w:val="000000"/>
          <w:sz w:val="22"/>
        </w:rPr>
      </w:pPr>
    </w:p>
    <w:p w14:paraId="686C3BD0" w14:textId="2A6403A5" w:rsidR="008169AB" w:rsidRDefault="008169AB" w:rsidP="00B74505">
      <w:pPr>
        <w:ind w:firstLine="360"/>
        <w:rPr>
          <w:rFonts w:ascii="Arial" w:hAnsi="Arial" w:cs="Arial"/>
          <w:color w:val="000000"/>
          <w:sz w:val="22"/>
        </w:rPr>
      </w:pPr>
      <w:r>
        <w:rPr>
          <w:rFonts w:ascii="Arial" w:hAnsi="Arial" w:cs="Arial"/>
          <w:color w:val="000000"/>
          <w:sz w:val="22"/>
        </w:rPr>
        <w:t>De penningmeester geeft een toelichting op de begroting.</w:t>
      </w:r>
    </w:p>
    <w:p w14:paraId="6EBA2A0F" w14:textId="77777777" w:rsidR="008169AB" w:rsidRDefault="008169AB" w:rsidP="00D045A6">
      <w:pPr>
        <w:ind w:left="426"/>
        <w:rPr>
          <w:rFonts w:ascii="Arial" w:hAnsi="Arial" w:cs="Arial"/>
          <w:color w:val="000000"/>
          <w:sz w:val="22"/>
        </w:rPr>
      </w:pPr>
    </w:p>
    <w:p w14:paraId="732B5EDB" w14:textId="47F8624A" w:rsidR="00A54D1B" w:rsidRDefault="002B6F0F" w:rsidP="002B6F0F">
      <w:pPr>
        <w:pStyle w:val="Lijstalinea"/>
        <w:numPr>
          <w:ilvl w:val="0"/>
          <w:numId w:val="37"/>
        </w:numPr>
        <w:rPr>
          <w:rFonts w:ascii="Arial" w:hAnsi="Arial" w:cs="Arial"/>
          <w:color w:val="000000"/>
          <w:sz w:val="22"/>
        </w:rPr>
      </w:pPr>
      <w:r>
        <w:rPr>
          <w:rFonts w:ascii="Arial" w:hAnsi="Arial" w:cs="Arial"/>
          <w:color w:val="000000"/>
          <w:sz w:val="22"/>
        </w:rPr>
        <w:t>Hogere begrote verhuuropbrengsten</w:t>
      </w:r>
    </w:p>
    <w:p w14:paraId="2BF97CCA" w14:textId="5892B13C" w:rsidR="002B6F0F" w:rsidRDefault="002B6F0F" w:rsidP="002B6F0F">
      <w:pPr>
        <w:pStyle w:val="Lijstalinea"/>
        <w:numPr>
          <w:ilvl w:val="0"/>
          <w:numId w:val="37"/>
        </w:numPr>
        <w:rPr>
          <w:rFonts w:ascii="Arial" w:hAnsi="Arial" w:cs="Arial"/>
          <w:color w:val="000000"/>
          <w:sz w:val="22"/>
        </w:rPr>
      </w:pPr>
      <w:r>
        <w:rPr>
          <w:rFonts w:ascii="Arial" w:hAnsi="Arial" w:cs="Arial"/>
          <w:color w:val="000000"/>
          <w:sz w:val="22"/>
        </w:rPr>
        <w:t>Aankoop airco’s zit niet in het resultaat van de begroting</w:t>
      </w:r>
      <w:r w:rsidR="00593F4A">
        <w:rPr>
          <w:rFonts w:ascii="Arial" w:hAnsi="Arial" w:cs="Arial"/>
          <w:color w:val="000000"/>
          <w:sz w:val="22"/>
        </w:rPr>
        <w:t>, omdat deze op de balans gezet worden. De kosten hiervan worden hierdoor over de komende 15 jaren uitgespreid.</w:t>
      </w:r>
    </w:p>
    <w:p w14:paraId="16E6B23E" w14:textId="20C3A026" w:rsidR="00593F4A" w:rsidRPr="002B6F0F" w:rsidRDefault="00593F4A" w:rsidP="002B6F0F">
      <w:pPr>
        <w:pStyle w:val="Lijstalinea"/>
        <w:numPr>
          <w:ilvl w:val="0"/>
          <w:numId w:val="37"/>
        </w:numPr>
        <w:rPr>
          <w:rFonts w:ascii="Arial" w:hAnsi="Arial" w:cs="Arial"/>
          <w:color w:val="000000"/>
          <w:sz w:val="22"/>
        </w:rPr>
      </w:pPr>
      <w:r>
        <w:rPr>
          <w:rFonts w:ascii="Arial" w:hAnsi="Arial" w:cs="Arial"/>
          <w:color w:val="000000"/>
          <w:sz w:val="22"/>
        </w:rPr>
        <w:t>Rest van de kosten en opbrengsten zijn in lijn met de exploitatie van voorgaande jaren (geen bijzonderheden).</w:t>
      </w:r>
    </w:p>
    <w:p w14:paraId="5070485A" w14:textId="380EC4A1" w:rsidR="00A54D1B" w:rsidRDefault="002B6F0F" w:rsidP="00D045A6">
      <w:pPr>
        <w:ind w:left="426"/>
        <w:rPr>
          <w:rFonts w:ascii="Arial" w:hAnsi="Arial" w:cs="Arial"/>
          <w:color w:val="000000"/>
          <w:sz w:val="22"/>
        </w:rPr>
      </w:pPr>
      <w:r>
        <w:rPr>
          <w:rFonts w:ascii="Arial" w:hAnsi="Arial" w:cs="Arial"/>
          <w:color w:val="000000"/>
          <w:sz w:val="22"/>
        </w:rPr>
        <w:t xml:space="preserve"> </w:t>
      </w:r>
    </w:p>
    <w:p w14:paraId="7B2CA515" w14:textId="25901999" w:rsidR="002B6F0F" w:rsidRDefault="00593F4A" w:rsidP="00B74505">
      <w:pPr>
        <w:ind w:left="360"/>
        <w:rPr>
          <w:rFonts w:ascii="Arial" w:hAnsi="Arial" w:cs="Arial"/>
          <w:color w:val="000000"/>
          <w:sz w:val="22"/>
        </w:rPr>
      </w:pPr>
      <w:r>
        <w:rPr>
          <w:rFonts w:ascii="Arial" w:hAnsi="Arial" w:cs="Arial"/>
          <w:color w:val="000000"/>
          <w:sz w:val="22"/>
        </w:rPr>
        <w:t>Roger van der Hammen vraagt of er nog extra kosten te verwachten zijn voor het laatste MLT.</w:t>
      </w:r>
    </w:p>
    <w:p w14:paraId="056FF8F2" w14:textId="76C97004" w:rsidR="00A54D1B" w:rsidRDefault="00593F4A" w:rsidP="00B74505">
      <w:pPr>
        <w:ind w:left="360"/>
        <w:rPr>
          <w:rFonts w:ascii="Arial" w:hAnsi="Arial" w:cs="Arial"/>
          <w:color w:val="000000"/>
          <w:sz w:val="22"/>
        </w:rPr>
      </w:pPr>
      <w:r>
        <w:rPr>
          <w:rFonts w:ascii="Arial" w:hAnsi="Arial" w:cs="Arial"/>
          <w:color w:val="000000"/>
          <w:sz w:val="22"/>
        </w:rPr>
        <w:t>De extra kosten zullen waarschijnlijk mee gaan vallen, maar zijn nu nog niet bekend.</w:t>
      </w:r>
    </w:p>
    <w:p w14:paraId="5118E1E7" w14:textId="77777777" w:rsidR="00B74505" w:rsidRDefault="00B74505" w:rsidP="00B74505">
      <w:pPr>
        <w:ind w:left="360"/>
        <w:rPr>
          <w:rFonts w:ascii="Arial" w:hAnsi="Arial" w:cs="Arial"/>
          <w:color w:val="000000"/>
          <w:sz w:val="22"/>
        </w:rPr>
      </w:pPr>
    </w:p>
    <w:p w14:paraId="5AE0E56F" w14:textId="77777777" w:rsidR="007F60A9" w:rsidRDefault="007F60A9" w:rsidP="00B74505">
      <w:pPr>
        <w:ind w:left="360"/>
        <w:rPr>
          <w:rFonts w:ascii="Arial" w:hAnsi="Arial" w:cs="Arial"/>
          <w:color w:val="000000"/>
          <w:sz w:val="22"/>
        </w:rPr>
      </w:pPr>
      <w:r>
        <w:rPr>
          <w:rFonts w:ascii="Arial" w:hAnsi="Arial" w:cs="Arial"/>
          <w:color w:val="000000"/>
          <w:sz w:val="22"/>
        </w:rPr>
        <w:t xml:space="preserve">Vraag Adri van der Heijden: Hoe zit het met materialen en klein onderhoud. </w:t>
      </w:r>
    </w:p>
    <w:p w14:paraId="73752897" w14:textId="3A460FE2" w:rsidR="00B74505" w:rsidRDefault="007F60A9" w:rsidP="00B74505">
      <w:pPr>
        <w:ind w:left="360"/>
        <w:rPr>
          <w:rFonts w:ascii="Arial" w:hAnsi="Arial" w:cs="Arial"/>
          <w:color w:val="000000"/>
          <w:sz w:val="22"/>
        </w:rPr>
      </w:pPr>
      <w:r>
        <w:rPr>
          <w:rFonts w:ascii="Arial" w:hAnsi="Arial" w:cs="Arial"/>
          <w:color w:val="000000"/>
          <w:sz w:val="22"/>
        </w:rPr>
        <w:t xml:space="preserve">Antwoord: Hier wordt dit jaar niet voor gereserveerd. Pot is al maximaal gevuld. Het streven is een resultaat van € 0,00. </w:t>
      </w:r>
    </w:p>
    <w:p w14:paraId="52C08243" w14:textId="77777777" w:rsidR="00B74505" w:rsidRDefault="00B74505" w:rsidP="00D045A6">
      <w:pPr>
        <w:ind w:left="426"/>
        <w:rPr>
          <w:rFonts w:ascii="Arial" w:hAnsi="Arial" w:cs="Arial"/>
          <w:color w:val="000000"/>
          <w:sz w:val="22"/>
        </w:rPr>
      </w:pPr>
    </w:p>
    <w:p w14:paraId="26158DB1" w14:textId="32ED560A" w:rsidR="00DD2AD0" w:rsidRPr="00EF5AC8" w:rsidRDefault="00F228D4" w:rsidP="00B74505">
      <w:pPr>
        <w:ind w:left="360"/>
        <w:rPr>
          <w:rFonts w:ascii="Arial" w:hAnsi="Arial" w:cs="Arial"/>
          <w:color w:val="000000"/>
          <w:sz w:val="22"/>
        </w:rPr>
      </w:pPr>
      <w:r w:rsidRPr="00EF5AC8">
        <w:rPr>
          <w:rFonts w:ascii="Arial" w:hAnsi="Arial" w:cs="Arial"/>
          <w:color w:val="000000"/>
          <w:sz w:val="22"/>
        </w:rPr>
        <w:t>De begroting</w:t>
      </w:r>
      <w:r w:rsidR="00876A69" w:rsidRPr="00EF5AC8">
        <w:rPr>
          <w:rFonts w:ascii="Arial" w:hAnsi="Arial" w:cs="Arial"/>
          <w:color w:val="000000"/>
          <w:sz w:val="22"/>
        </w:rPr>
        <w:t xml:space="preserve"> 202</w:t>
      </w:r>
      <w:r w:rsidR="00593F4A">
        <w:rPr>
          <w:rFonts w:ascii="Arial" w:hAnsi="Arial" w:cs="Arial"/>
          <w:color w:val="000000"/>
          <w:sz w:val="22"/>
        </w:rPr>
        <w:t>5</w:t>
      </w:r>
      <w:r w:rsidR="00876A69" w:rsidRPr="00EF5AC8">
        <w:rPr>
          <w:rFonts w:ascii="Arial" w:hAnsi="Arial" w:cs="Arial"/>
          <w:color w:val="000000"/>
          <w:sz w:val="22"/>
        </w:rPr>
        <w:t>-202</w:t>
      </w:r>
      <w:r w:rsidR="00593F4A">
        <w:rPr>
          <w:rFonts w:ascii="Arial" w:hAnsi="Arial" w:cs="Arial"/>
          <w:color w:val="000000"/>
          <w:sz w:val="22"/>
        </w:rPr>
        <w:t>6</w:t>
      </w:r>
      <w:r w:rsidRPr="00EF5AC8">
        <w:rPr>
          <w:rFonts w:ascii="Arial" w:hAnsi="Arial" w:cs="Arial"/>
          <w:color w:val="000000"/>
          <w:sz w:val="22"/>
        </w:rPr>
        <w:t xml:space="preserve"> word</w:t>
      </w:r>
      <w:r w:rsidR="00876A69" w:rsidRPr="00EF5AC8">
        <w:rPr>
          <w:rFonts w:ascii="Arial" w:hAnsi="Arial" w:cs="Arial"/>
          <w:color w:val="000000"/>
          <w:sz w:val="22"/>
        </w:rPr>
        <w:t>t</w:t>
      </w:r>
      <w:r w:rsidRPr="00EF5AC8">
        <w:rPr>
          <w:rFonts w:ascii="Arial" w:hAnsi="Arial" w:cs="Arial"/>
          <w:color w:val="000000"/>
          <w:sz w:val="22"/>
        </w:rPr>
        <w:t xml:space="preserve"> met inachtneming van de opmerkingen door de ALV</w:t>
      </w:r>
      <w:r w:rsidR="00B74505">
        <w:rPr>
          <w:rFonts w:ascii="Arial" w:hAnsi="Arial" w:cs="Arial"/>
          <w:color w:val="000000"/>
          <w:sz w:val="22"/>
        </w:rPr>
        <w:t xml:space="preserve"> bij acclamatie goedgekeurd.  </w:t>
      </w:r>
    </w:p>
    <w:p w14:paraId="527F8456" w14:textId="2752DF20" w:rsidR="00175C04" w:rsidRDefault="0062159B" w:rsidP="0062159B">
      <w:pPr>
        <w:ind w:left="339"/>
        <w:rPr>
          <w:rFonts w:ascii="Arial" w:hAnsi="Arial" w:cs="Arial"/>
          <w:color w:val="000000"/>
          <w:sz w:val="22"/>
        </w:rPr>
      </w:pPr>
      <w:r w:rsidRPr="00EF5AC8">
        <w:rPr>
          <w:rFonts w:ascii="Arial" w:hAnsi="Arial" w:cs="Arial"/>
          <w:color w:val="000000"/>
          <w:sz w:val="22"/>
        </w:rPr>
        <w:t xml:space="preserve"> </w:t>
      </w:r>
    </w:p>
    <w:p w14:paraId="6FE7789D" w14:textId="77777777" w:rsidR="00593F4A" w:rsidRPr="00EF5AC8" w:rsidRDefault="00593F4A" w:rsidP="0062159B">
      <w:pPr>
        <w:ind w:left="339"/>
        <w:rPr>
          <w:rFonts w:ascii="Arial" w:hAnsi="Arial" w:cs="Arial"/>
          <w:color w:val="000000"/>
          <w:sz w:val="22"/>
        </w:rPr>
      </w:pPr>
    </w:p>
    <w:p w14:paraId="0104CB76" w14:textId="6A3AD903" w:rsidR="00087A60" w:rsidRPr="00EF5AC8" w:rsidRDefault="002957C2" w:rsidP="004764CA">
      <w:pPr>
        <w:numPr>
          <w:ilvl w:val="0"/>
          <w:numId w:val="2"/>
        </w:numPr>
        <w:rPr>
          <w:rFonts w:ascii="Arial" w:hAnsi="Arial" w:cs="Arial"/>
          <w:color w:val="000000"/>
          <w:sz w:val="22"/>
        </w:rPr>
      </w:pPr>
      <w:r w:rsidRPr="00EF5AC8">
        <w:rPr>
          <w:rFonts w:ascii="Arial" w:hAnsi="Arial" w:cs="Arial"/>
          <w:color w:val="000000"/>
          <w:sz w:val="22"/>
          <w:u w:val="single"/>
        </w:rPr>
        <w:t>Bestuursverkiezing</w:t>
      </w:r>
      <w:r w:rsidR="002A4893" w:rsidRPr="00EF5AC8">
        <w:rPr>
          <w:rFonts w:ascii="Arial" w:hAnsi="Arial" w:cs="Arial"/>
          <w:color w:val="000000"/>
          <w:sz w:val="22"/>
          <w:u w:val="single"/>
        </w:rPr>
        <w:t>.</w:t>
      </w:r>
    </w:p>
    <w:p w14:paraId="767A73CB" w14:textId="3A817E92" w:rsidR="00D6006A" w:rsidRPr="00EF5AC8" w:rsidRDefault="000E6957" w:rsidP="00087A60">
      <w:pPr>
        <w:ind w:left="360"/>
        <w:rPr>
          <w:rFonts w:ascii="Arial" w:hAnsi="Arial" w:cs="Arial"/>
          <w:color w:val="000000"/>
          <w:sz w:val="22"/>
        </w:rPr>
      </w:pPr>
      <w:r w:rsidRPr="00EF5AC8">
        <w:rPr>
          <w:rFonts w:ascii="Arial" w:hAnsi="Arial" w:cs="Arial"/>
          <w:color w:val="000000"/>
          <w:sz w:val="22"/>
        </w:rPr>
        <w:br/>
      </w:r>
      <w:r w:rsidR="002957C2" w:rsidRPr="00EF5AC8">
        <w:rPr>
          <w:rFonts w:ascii="Arial" w:hAnsi="Arial" w:cs="Arial"/>
          <w:color w:val="000000"/>
          <w:sz w:val="22"/>
        </w:rPr>
        <w:t>Volgens r</w:t>
      </w:r>
      <w:r w:rsidR="00D6006A" w:rsidRPr="00EF5AC8">
        <w:rPr>
          <w:rFonts w:ascii="Arial" w:hAnsi="Arial" w:cs="Arial"/>
          <w:color w:val="000000"/>
          <w:sz w:val="22"/>
        </w:rPr>
        <w:t xml:space="preserve">ooster </w:t>
      </w:r>
      <w:r w:rsidR="005B4868">
        <w:rPr>
          <w:rFonts w:ascii="Arial" w:hAnsi="Arial" w:cs="Arial"/>
          <w:color w:val="000000"/>
          <w:sz w:val="22"/>
        </w:rPr>
        <w:t>is</w:t>
      </w:r>
      <w:r w:rsidR="00D6006A" w:rsidRPr="00EF5AC8">
        <w:rPr>
          <w:rFonts w:ascii="Arial" w:hAnsi="Arial" w:cs="Arial"/>
          <w:color w:val="000000"/>
          <w:sz w:val="22"/>
        </w:rPr>
        <w:t xml:space="preserve"> aftredend:</w:t>
      </w:r>
    </w:p>
    <w:p w14:paraId="08A0C560" w14:textId="533B34B0" w:rsidR="007F60A9" w:rsidRDefault="00593F4A" w:rsidP="007F60A9">
      <w:pPr>
        <w:ind w:firstLine="360"/>
        <w:rPr>
          <w:rFonts w:ascii="Arial" w:hAnsi="Arial" w:cs="Arial"/>
          <w:color w:val="000000"/>
          <w:sz w:val="22"/>
        </w:rPr>
      </w:pPr>
      <w:r>
        <w:rPr>
          <w:rFonts w:ascii="Arial" w:hAnsi="Arial" w:cs="Arial"/>
          <w:color w:val="000000"/>
          <w:sz w:val="22"/>
        </w:rPr>
        <w:t>Penningmeester: Arjan Verhagen</w:t>
      </w:r>
    </w:p>
    <w:p w14:paraId="54894A07" w14:textId="77777777" w:rsidR="00E32B12" w:rsidRDefault="00593F4A" w:rsidP="00E32B12">
      <w:pPr>
        <w:ind w:left="360"/>
        <w:rPr>
          <w:rFonts w:ascii="Arial" w:hAnsi="Arial" w:cs="Arial"/>
          <w:color w:val="000000"/>
          <w:sz w:val="22"/>
        </w:rPr>
      </w:pPr>
      <w:r w:rsidRPr="00E32B12">
        <w:rPr>
          <w:rFonts w:ascii="Arial" w:hAnsi="Arial" w:cs="Arial"/>
          <w:color w:val="000000"/>
          <w:sz w:val="22"/>
        </w:rPr>
        <w:t>Arjan heeft zich weer herkiesbaar gest</w:t>
      </w:r>
      <w:r w:rsidR="00E32B12">
        <w:rPr>
          <w:rFonts w:ascii="Arial" w:hAnsi="Arial" w:cs="Arial"/>
          <w:color w:val="000000"/>
          <w:sz w:val="22"/>
        </w:rPr>
        <w:t>e</w:t>
      </w:r>
      <w:r w:rsidRPr="00E32B12">
        <w:rPr>
          <w:rFonts w:ascii="Arial" w:hAnsi="Arial" w:cs="Arial"/>
          <w:color w:val="000000"/>
          <w:sz w:val="22"/>
        </w:rPr>
        <w:t>ld</w:t>
      </w:r>
      <w:r w:rsidR="00E32B12">
        <w:rPr>
          <w:rFonts w:ascii="Arial" w:hAnsi="Arial" w:cs="Arial"/>
          <w:color w:val="000000"/>
          <w:sz w:val="22"/>
        </w:rPr>
        <w:t xml:space="preserve">. Voor de functie van penningmeester zijn geen tegenkandidaten gemeld. </w:t>
      </w:r>
    </w:p>
    <w:p w14:paraId="7387C8F0" w14:textId="77777777" w:rsidR="00E32B12" w:rsidRDefault="00E32B12" w:rsidP="00E32B12">
      <w:pPr>
        <w:ind w:left="360"/>
        <w:rPr>
          <w:rFonts w:ascii="Arial" w:hAnsi="Arial" w:cs="Arial"/>
          <w:color w:val="000000"/>
          <w:sz w:val="22"/>
        </w:rPr>
      </w:pPr>
    </w:p>
    <w:p w14:paraId="30DAB0E4" w14:textId="77777777" w:rsidR="00E32B12" w:rsidRDefault="00E32B12" w:rsidP="00E32B12">
      <w:pPr>
        <w:ind w:left="360"/>
        <w:rPr>
          <w:rFonts w:ascii="Arial" w:hAnsi="Arial" w:cs="Arial"/>
          <w:color w:val="000000"/>
          <w:sz w:val="22"/>
        </w:rPr>
      </w:pPr>
      <w:r>
        <w:rPr>
          <w:rFonts w:ascii="Arial" w:hAnsi="Arial" w:cs="Arial"/>
          <w:color w:val="000000"/>
          <w:sz w:val="22"/>
        </w:rPr>
        <w:t>De ALV gaat bij acclamatie akkoord om Arjan te herkiezen als penningmeester.</w:t>
      </w:r>
    </w:p>
    <w:p w14:paraId="10BFCC1D" w14:textId="77777777" w:rsidR="00E32B12" w:rsidRDefault="00E32B12" w:rsidP="00E32B12">
      <w:pPr>
        <w:ind w:left="360"/>
        <w:rPr>
          <w:rFonts w:ascii="Arial" w:hAnsi="Arial" w:cs="Arial"/>
          <w:color w:val="000000"/>
          <w:sz w:val="22"/>
        </w:rPr>
      </w:pPr>
    </w:p>
    <w:p w14:paraId="7A0F5C8B" w14:textId="222F9BF2" w:rsidR="00713EEA" w:rsidRDefault="00E32B12" w:rsidP="00E32B12">
      <w:pPr>
        <w:ind w:left="360"/>
        <w:rPr>
          <w:rFonts w:ascii="Arial" w:hAnsi="Arial" w:cs="Arial"/>
          <w:color w:val="000000"/>
          <w:sz w:val="22"/>
        </w:rPr>
      </w:pPr>
      <w:r>
        <w:rPr>
          <w:rFonts w:ascii="Arial" w:hAnsi="Arial" w:cs="Arial"/>
          <w:color w:val="000000"/>
          <w:sz w:val="22"/>
        </w:rPr>
        <w:t>Ook volgens rooster aftredend: Functionaris Evenementen, Chris van de Wetering</w:t>
      </w:r>
      <w:r w:rsidR="00593F4A" w:rsidRPr="00E32B12">
        <w:rPr>
          <w:rFonts w:ascii="Arial" w:hAnsi="Arial" w:cs="Arial"/>
          <w:color w:val="000000"/>
          <w:sz w:val="22"/>
        </w:rPr>
        <w:t xml:space="preserve"> </w:t>
      </w:r>
    </w:p>
    <w:p w14:paraId="6690DBB2" w14:textId="1AED750D" w:rsidR="00E32B12" w:rsidRPr="00E32B12" w:rsidRDefault="00E32B12" w:rsidP="00E32B12">
      <w:pPr>
        <w:ind w:left="360"/>
        <w:rPr>
          <w:rFonts w:ascii="Arial" w:hAnsi="Arial" w:cs="Arial"/>
          <w:color w:val="000000"/>
          <w:sz w:val="22"/>
        </w:rPr>
      </w:pPr>
      <w:r>
        <w:rPr>
          <w:rFonts w:ascii="Arial" w:hAnsi="Arial" w:cs="Arial"/>
          <w:color w:val="000000"/>
          <w:sz w:val="22"/>
        </w:rPr>
        <w:t>Chris stelt zich nog voor 1 jaar herkiesbaar. Dit is om een goede overdracht mogelijk te maken. Kandidaten voor deze functie kunnen zich aanmelden bij de voorzitter of secretaris.</w:t>
      </w:r>
    </w:p>
    <w:p w14:paraId="4126850E" w14:textId="77777777" w:rsidR="00E32B12" w:rsidRPr="00EF5AC8" w:rsidRDefault="00E32B12" w:rsidP="00FE6195">
      <w:pPr>
        <w:ind w:left="360"/>
        <w:rPr>
          <w:rFonts w:ascii="Arial" w:hAnsi="Arial" w:cs="Arial"/>
          <w:color w:val="000000"/>
          <w:sz w:val="22"/>
        </w:rPr>
      </w:pPr>
    </w:p>
    <w:p w14:paraId="40EFFF48" w14:textId="750BEDB5" w:rsidR="0079512B" w:rsidRDefault="0079512B" w:rsidP="00FE6195">
      <w:pPr>
        <w:ind w:left="360"/>
        <w:rPr>
          <w:rFonts w:ascii="Arial" w:hAnsi="Arial" w:cs="Arial"/>
          <w:color w:val="000000"/>
          <w:sz w:val="22"/>
        </w:rPr>
      </w:pPr>
      <w:r w:rsidRPr="00EF5AC8">
        <w:rPr>
          <w:rFonts w:ascii="Arial" w:hAnsi="Arial" w:cs="Arial"/>
          <w:color w:val="000000"/>
          <w:sz w:val="22"/>
        </w:rPr>
        <w:t xml:space="preserve">De </w:t>
      </w:r>
      <w:r w:rsidR="004C7F13" w:rsidRPr="00EF5AC8">
        <w:rPr>
          <w:rFonts w:ascii="Arial" w:hAnsi="Arial" w:cs="Arial"/>
          <w:color w:val="000000"/>
          <w:sz w:val="22"/>
        </w:rPr>
        <w:t>ALV</w:t>
      </w:r>
      <w:r w:rsidRPr="00EF5AC8">
        <w:rPr>
          <w:rFonts w:ascii="Arial" w:hAnsi="Arial" w:cs="Arial"/>
          <w:color w:val="000000"/>
          <w:sz w:val="22"/>
        </w:rPr>
        <w:t xml:space="preserve"> gaat bij acclamatie akkoord</w:t>
      </w:r>
      <w:r w:rsidR="00E32B12">
        <w:rPr>
          <w:rFonts w:ascii="Arial" w:hAnsi="Arial" w:cs="Arial"/>
          <w:color w:val="000000"/>
          <w:sz w:val="22"/>
        </w:rPr>
        <w:t xml:space="preserve"> om Chris nog 1 jaar als Functionaris Evenementen te benoemen.</w:t>
      </w:r>
    </w:p>
    <w:p w14:paraId="5AD723E3" w14:textId="48C2C752" w:rsidR="00EA63AE" w:rsidRPr="00EF5AC8" w:rsidRDefault="00EA63AE" w:rsidP="00E32B12">
      <w:pPr>
        <w:rPr>
          <w:rFonts w:ascii="Arial" w:hAnsi="Arial" w:cs="Arial"/>
          <w:color w:val="000000"/>
          <w:sz w:val="22"/>
        </w:rPr>
      </w:pPr>
    </w:p>
    <w:p w14:paraId="135CAA9F" w14:textId="77777777" w:rsidR="00A94E37" w:rsidRPr="00EF5AC8" w:rsidRDefault="00A94E37" w:rsidP="00EA63AE">
      <w:pPr>
        <w:rPr>
          <w:rFonts w:ascii="Arial" w:hAnsi="Arial" w:cs="Arial"/>
          <w:color w:val="000000"/>
          <w:sz w:val="22"/>
        </w:rPr>
      </w:pPr>
    </w:p>
    <w:p w14:paraId="650A60D7" w14:textId="7346F904" w:rsidR="0067157C" w:rsidRPr="00F66B5F" w:rsidRDefault="00610852" w:rsidP="004764CA">
      <w:pPr>
        <w:numPr>
          <w:ilvl w:val="0"/>
          <w:numId w:val="2"/>
        </w:numPr>
        <w:rPr>
          <w:rFonts w:ascii="Arial" w:hAnsi="Arial" w:cs="Arial"/>
          <w:color w:val="000000"/>
          <w:sz w:val="22"/>
          <w:u w:val="single"/>
        </w:rPr>
      </w:pPr>
      <w:r w:rsidRPr="00EF5AC8">
        <w:rPr>
          <w:rFonts w:ascii="Arial" w:hAnsi="Arial" w:cs="Arial"/>
          <w:color w:val="000000"/>
          <w:sz w:val="22"/>
          <w:u w:val="single"/>
        </w:rPr>
        <w:t>Verkiezing kascommissie</w:t>
      </w:r>
      <w:r w:rsidR="003A687B" w:rsidRPr="00EF5AC8">
        <w:rPr>
          <w:rFonts w:ascii="Arial" w:hAnsi="Arial" w:cs="Arial"/>
          <w:color w:val="000000"/>
          <w:sz w:val="22"/>
          <w:u w:val="single"/>
        </w:rPr>
        <w:t>.</w:t>
      </w:r>
      <w:r w:rsidRPr="00EF5AC8">
        <w:rPr>
          <w:rFonts w:ascii="Arial" w:hAnsi="Arial" w:cs="Arial"/>
          <w:color w:val="000000"/>
          <w:sz w:val="22"/>
          <w:u w:val="single"/>
        </w:rPr>
        <w:br/>
      </w:r>
      <w:r w:rsidRPr="00EF5AC8">
        <w:rPr>
          <w:rFonts w:ascii="Arial" w:hAnsi="Arial" w:cs="Arial"/>
          <w:color w:val="000000"/>
          <w:sz w:val="22"/>
          <w:u w:val="single"/>
        </w:rPr>
        <w:br/>
      </w:r>
      <w:r w:rsidR="00E720ED" w:rsidRPr="00EF5AC8">
        <w:rPr>
          <w:rFonts w:ascii="Arial" w:hAnsi="Arial" w:cs="Arial"/>
          <w:color w:val="000000"/>
          <w:sz w:val="22"/>
        </w:rPr>
        <w:t>De ka</w:t>
      </w:r>
      <w:r w:rsidR="0067157C" w:rsidRPr="00EF5AC8">
        <w:rPr>
          <w:rFonts w:ascii="Arial" w:hAnsi="Arial" w:cs="Arial"/>
          <w:color w:val="000000"/>
          <w:sz w:val="22"/>
        </w:rPr>
        <w:t>scommissie bestond dit jaar uit</w:t>
      </w:r>
      <w:r w:rsidR="002E1F2B" w:rsidRPr="00EF5AC8">
        <w:rPr>
          <w:rFonts w:ascii="Arial" w:hAnsi="Arial" w:cs="Arial"/>
          <w:color w:val="000000"/>
          <w:sz w:val="22"/>
        </w:rPr>
        <w:t xml:space="preserve"> </w:t>
      </w:r>
      <w:r w:rsidR="00EA63AE">
        <w:rPr>
          <w:rFonts w:ascii="Arial" w:hAnsi="Arial" w:cs="Arial"/>
          <w:color w:val="000000"/>
          <w:sz w:val="22"/>
        </w:rPr>
        <w:t>Hans Slootweg</w:t>
      </w:r>
      <w:r w:rsidR="009C3A86">
        <w:rPr>
          <w:rFonts w:ascii="Arial" w:hAnsi="Arial" w:cs="Arial"/>
          <w:color w:val="000000"/>
          <w:sz w:val="22"/>
        </w:rPr>
        <w:t xml:space="preserve"> en Roger van der Hammen.</w:t>
      </w:r>
    </w:p>
    <w:p w14:paraId="7932EAA5" w14:textId="2A8B6F99" w:rsidR="00F66B5F" w:rsidRPr="00F66B5F" w:rsidRDefault="00F66B5F" w:rsidP="00F66B5F">
      <w:pPr>
        <w:ind w:left="360"/>
        <w:rPr>
          <w:rFonts w:ascii="Arial" w:hAnsi="Arial" w:cs="Arial"/>
          <w:color w:val="000000"/>
          <w:sz w:val="22"/>
        </w:rPr>
      </w:pPr>
      <w:r>
        <w:rPr>
          <w:rFonts w:ascii="Arial" w:hAnsi="Arial" w:cs="Arial"/>
          <w:color w:val="000000"/>
          <w:sz w:val="22"/>
        </w:rPr>
        <w:t xml:space="preserve">Reserve kandidaat </w:t>
      </w:r>
      <w:r w:rsidR="009C3A86">
        <w:rPr>
          <w:rFonts w:ascii="Arial" w:hAnsi="Arial" w:cs="Arial"/>
          <w:color w:val="000000"/>
          <w:sz w:val="22"/>
        </w:rPr>
        <w:t>waren Bouke Hagreis en Peet Neelen.</w:t>
      </w:r>
    </w:p>
    <w:p w14:paraId="5A31F218" w14:textId="1E900483" w:rsidR="0067157C" w:rsidRPr="00EF5AC8" w:rsidRDefault="00F66B5F" w:rsidP="00F66B5F">
      <w:pPr>
        <w:rPr>
          <w:rFonts w:ascii="Arial" w:hAnsi="Arial" w:cs="Arial"/>
          <w:color w:val="000000"/>
          <w:sz w:val="22"/>
          <w:u w:val="single"/>
        </w:rPr>
      </w:pPr>
      <w:r>
        <w:rPr>
          <w:rFonts w:ascii="Arial" w:hAnsi="Arial" w:cs="Arial"/>
          <w:color w:val="000000"/>
          <w:sz w:val="22"/>
          <w:u w:val="single"/>
        </w:rPr>
        <w:t xml:space="preserve">    </w:t>
      </w:r>
    </w:p>
    <w:p w14:paraId="49216254" w14:textId="3D14E23D" w:rsidR="00686E62" w:rsidRPr="00EF5AC8" w:rsidRDefault="00F949BF" w:rsidP="0067157C">
      <w:pPr>
        <w:ind w:left="360"/>
        <w:rPr>
          <w:rFonts w:ascii="Arial" w:hAnsi="Arial" w:cs="Arial"/>
          <w:color w:val="000000"/>
          <w:sz w:val="22"/>
        </w:rPr>
      </w:pPr>
      <w:r w:rsidRPr="00EF5AC8">
        <w:rPr>
          <w:rFonts w:ascii="Arial" w:hAnsi="Arial" w:cs="Arial"/>
          <w:color w:val="000000"/>
          <w:sz w:val="22"/>
        </w:rPr>
        <w:t>Kascommi</w:t>
      </w:r>
      <w:r w:rsidR="00B952D5" w:rsidRPr="00EF5AC8">
        <w:rPr>
          <w:rFonts w:ascii="Arial" w:hAnsi="Arial" w:cs="Arial"/>
          <w:color w:val="000000"/>
          <w:sz w:val="22"/>
        </w:rPr>
        <w:t>s</w:t>
      </w:r>
      <w:r w:rsidRPr="00EF5AC8">
        <w:rPr>
          <w:rFonts w:ascii="Arial" w:hAnsi="Arial" w:cs="Arial"/>
          <w:color w:val="000000"/>
          <w:sz w:val="22"/>
        </w:rPr>
        <w:t>sie voor 20</w:t>
      </w:r>
      <w:r w:rsidR="00A63B36" w:rsidRPr="00EF5AC8">
        <w:rPr>
          <w:rFonts w:ascii="Arial" w:hAnsi="Arial" w:cs="Arial"/>
          <w:color w:val="000000"/>
          <w:sz w:val="22"/>
        </w:rPr>
        <w:t>2</w:t>
      </w:r>
      <w:r w:rsidR="009C3A86">
        <w:rPr>
          <w:rFonts w:ascii="Arial" w:hAnsi="Arial" w:cs="Arial"/>
          <w:color w:val="000000"/>
          <w:sz w:val="22"/>
        </w:rPr>
        <w:t>6</w:t>
      </w:r>
      <w:r w:rsidRPr="00EF5AC8">
        <w:rPr>
          <w:rFonts w:ascii="Arial" w:hAnsi="Arial" w:cs="Arial"/>
          <w:color w:val="000000"/>
          <w:sz w:val="22"/>
        </w:rPr>
        <w:t>:</w:t>
      </w:r>
      <w:r w:rsidR="00EA63AE">
        <w:rPr>
          <w:rFonts w:ascii="Arial" w:hAnsi="Arial" w:cs="Arial"/>
          <w:color w:val="000000"/>
          <w:sz w:val="22"/>
        </w:rPr>
        <w:t xml:space="preserve"> Roger van der Hammen</w:t>
      </w:r>
      <w:r w:rsidR="009C3A86">
        <w:rPr>
          <w:rFonts w:ascii="Arial" w:hAnsi="Arial" w:cs="Arial"/>
          <w:color w:val="000000"/>
          <w:sz w:val="22"/>
        </w:rPr>
        <w:t xml:space="preserve"> en Bouke Hagreis.</w:t>
      </w:r>
    </w:p>
    <w:p w14:paraId="52AF8F79" w14:textId="396593BF" w:rsidR="00B75646" w:rsidRPr="00EF5AC8" w:rsidRDefault="00B75646" w:rsidP="0067157C">
      <w:pPr>
        <w:ind w:left="360"/>
        <w:rPr>
          <w:rFonts w:ascii="Arial" w:hAnsi="Arial" w:cs="Arial"/>
          <w:color w:val="000000"/>
          <w:sz w:val="22"/>
        </w:rPr>
      </w:pPr>
      <w:r w:rsidRPr="00EF5AC8">
        <w:rPr>
          <w:rFonts w:ascii="Arial" w:hAnsi="Arial" w:cs="Arial"/>
          <w:color w:val="000000"/>
          <w:sz w:val="22"/>
        </w:rPr>
        <w:t>Reserve kandid</w:t>
      </w:r>
      <w:r w:rsidR="009C3A86">
        <w:rPr>
          <w:rFonts w:ascii="Arial" w:hAnsi="Arial" w:cs="Arial"/>
          <w:color w:val="000000"/>
          <w:sz w:val="22"/>
        </w:rPr>
        <w:t>aat</w:t>
      </w:r>
      <w:r w:rsidRPr="00EF5AC8">
        <w:rPr>
          <w:rFonts w:ascii="Arial" w:hAnsi="Arial" w:cs="Arial"/>
          <w:color w:val="000000"/>
          <w:sz w:val="22"/>
        </w:rPr>
        <w:t xml:space="preserve">: </w:t>
      </w:r>
      <w:r w:rsidR="00EA63AE">
        <w:rPr>
          <w:rFonts w:ascii="Arial" w:hAnsi="Arial" w:cs="Arial"/>
          <w:color w:val="000000"/>
          <w:sz w:val="22"/>
        </w:rPr>
        <w:t>Peet Neelen</w:t>
      </w:r>
      <w:r w:rsidR="00F66B5F">
        <w:rPr>
          <w:rFonts w:ascii="Arial" w:hAnsi="Arial" w:cs="Arial"/>
          <w:color w:val="000000"/>
          <w:sz w:val="22"/>
        </w:rPr>
        <w:t>.</w:t>
      </w:r>
    </w:p>
    <w:p w14:paraId="1132043F" w14:textId="6E71BDFB" w:rsidR="00F24DF9" w:rsidRDefault="00F24DF9" w:rsidP="00EA63AE">
      <w:pPr>
        <w:rPr>
          <w:rFonts w:ascii="Arial" w:hAnsi="Arial" w:cs="Arial"/>
          <w:color w:val="000000"/>
          <w:sz w:val="22"/>
        </w:rPr>
      </w:pPr>
    </w:p>
    <w:p w14:paraId="5C0DA69F" w14:textId="77777777" w:rsidR="009C3A86" w:rsidRPr="00EF5AC8" w:rsidRDefault="009C3A86" w:rsidP="00EA63AE">
      <w:pPr>
        <w:rPr>
          <w:rFonts w:ascii="Arial" w:hAnsi="Arial" w:cs="Arial"/>
          <w:color w:val="000000"/>
          <w:sz w:val="22"/>
        </w:rPr>
      </w:pPr>
    </w:p>
    <w:p w14:paraId="54F8762B" w14:textId="5FEE5CD7" w:rsidR="00B3437A" w:rsidRPr="00B3437A" w:rsidRDefault="000E6957" w:rsidP="00B3437A">
      <w:pPr>
        <w:numPr>
          <w:ilvl w:val="0"/>
          <w:numId w:val="2"/>
        </w:numPr>
        <w:rPr>
          <w:rFonts w:ascii="Arial" w:hAnsi="Arial" w:cs="Arial"/>
          <w:color w:val="000000"/>
          <w:sz w:val="22"/>
        </w:rPr>
      </w:pPr>
      <w:r w:rsidRPr="00EF5AC8">
        <w:rPr>
          <w:rFonts w:ascii="Arial" w:hAnsi="Arial" w:cs="Arial"/>
          <w:color w:val="000000"/>
          <w:sz w:val="22"/>
          <w:u w:val="single"/>
        </w:rPr>
        <w:t>Huldigingen.</w:t>
      </w:r>
      <w:r w:rsidRPr="00EF5AC8">
        <w:rPr>
          <w:rFonts w:ascii="Arial" w:hAnsi="Arial" w:cs="Arial"/>
          <w:color w:val="000000"/>
          <w:sz w:val="22"/>
        </w:rPr>
        <w:br/>
      </w:r>
    </w:p>
    <w:p w14:paraId="47063104" w14:textId="1194A73B" w:rsidR="00B3437A" w:rsidRPr="00243F29" w:rsidRDefault="00EA63AE" w:rsidP="00243F29">
      <w:pPr>
        <w:ind w:firstLine="360"/>
        <w:rPr>
          <w:rFonts w:ascii="Arial" w:hAnsi="Arial" w:cs="Arial"/>
          <w:color w:val="000000"/>
          <w:sz w:val="22"/>
        </w:rPr>
      </w:pPr>
      <w:r w:rsidRPr="00243F29">
        <w:rPr>
          <w:rFonts w:ascii="Arial" w:hAnsi="Arial" w:cs="Arial"/>
          <w:color w:val="000000"/>
          <w:sz w:val="22"/>
        </w:rPr>
        <w:t>Jubilarissen</w:t>
      </w:r>
      <w:r w:rsidR="00243F29">
        <w:rPr>
          <w:rFonts w:ascii="Arial" w:hAnsi="Arial" w:cs="Arial"/>
          <w:color w:val="000000"/>
          <w:sz w:val="22"/>
        </w:rPr>
        <w:t>:</w:t>
      </w:r>
    </w:p>
    <w:p w14:paraId="55404FE3" w14:textId="77777777" w:rsidR="00EA63AE" w:rsidRDefault="00EA63AE" w:rsidP="00EA63AE">
      <w:pPr>
        <w:pStyle w:val="Lijstalinea"/>
        <w:ind w:left="720"/>
        <w:rPr>
          <w:rFonts w:ascii="Arial" w:hAnsi="Arial" w:cs="Arial"/>
          <w:color w:val="000000"/>
          <w:sz w:val="22"/>
        </w:rPr>
      </w:pPr>
    </w:p>
    <w:p w14:paraId="4C8D9BDE" w14:textId="17CAD508" w:rsidR="00EA63AE" w:rsidRPr="00243F29" w:rsidRDefault="009C3A86" w:rsidP="00243F29">
      <w:pPr>
        <w:ind w:firstLine="360"/>
        <w:rPr>
          <w:rFonts w:ascii="Arial" w:hAnsi="Arial" w:cs="Arial"/>
          <w:color w:val="000000"/>
          <w:sz w:val="22"/>
        </w:rPr>
      </w:pPr>
      <w:r w:rsidRPr="00243F29">
        <w:rPr>
          <w:rFonts w:ascii="Arial" w:hAnsi="Arial" w:cs="Arial"/>
          <w:color w:val="000000"/>
          <w:sz w:val="22"/>
        </w:rPr>
        <w:t>Hans van de Veerdonk</w:t>
      </w:r>
      <w:r w:rsidR="00EA63AE" w:rsidRPr="00243F29">
        <w:rPr>
          <w:rFonts w:ascii="Arial" w:hAnsi="Arial" w:cs="Arial"/>
          <w:color w:val="000000"/>
          <w:sz w:val="22"/>
        </w:rPr>
        <w:tab/>
      </w:r>
      <w:r w:rsidR="00243F29">
        <w:rPr>
          <w:rFonts w:ascii="Arial" w:hAnsi="Arial" w:cs="Arial"/>
          <w:color w:val="000000"/>
          <w:sz w:val="22"/>
        </w:rPr>
        <w:tab/>
      </w:r>
      <w:r w:rsidR="006C0D93" w:rsidRPr="00243F29">
        <w:rPr>
          <w:rFonts w:ascii="Arial" w:hAnsi="Arial" w:cs="Arial"/>
          <w:color w:val="000000"/>
          <w:sz w:val="22"/>
        </w:rPr>
        <w:t>vanaf 1-6-201</w:t>
      </w:r>
      <w:r w:rsidRPr="00243F29">
        <w:rPr>
          <w:rFonts w:ascii="Arial" w:hAnsi="Arial" w:cs="Arial"/>
          <w:color w:val="000000"/>
          <w:sz w:val="22"/>
        </w:rPr>
        <w:t>2</w:t>
      </w:r>
      <w:r w:rsidR="006C0D93" w:rsidRPr="00243F29">
        <w:rPr>
          <w:rFonts w:ascii="Arial" w:hAnsi="Arial" w:cs="Arial"/>
          <w:color w:val="000000"/>
          <w:sz w:val="22"/>
        </w:rPr>
        <w:tab/>
        <w:t>12 ½ jaar</w:t>
      </w:r>
    </w:p>
    <w:p w14:paraId="3ED6F5D3" w14:textId="5425E6CB" w:rsidR="006C0D93" w:rsidRPr="00243F29" w:rsidRDefault="009C3A86" w:rsidP="00243F29">
      <w:pPr>
        <w:ind w:left="360"/>
        <w:rPr>
          <w:rFonts w:ascii="Arial" w:hAnsi="Arial" w:cs="Arial"/>
          <w:color w:val="000000"/>
          <w:sz w:val="22"/>
        </w:rPr>
      </w:pPr>
      <w:r w:rsidRPr="00243F29">
        <w:rPr>
          <w:rFonts w:ascii="Arial" w:hAnsi="Arial" w:cs="Arial"/>
          <w:color w:val="000000"/>
          <w:sz w:val="22"/>
        </w:rPr>
        <w:t>Joop de Best</w:t>
      </w:r>
      <w:r w:rsidRPr="00243F29">
        <w:rPr>
          <w:rFonts w:ascii="Arial" w:hAnsi="Arial" w:cs="Arial"/>
          <w:color w:val="000000"/>
          <w:sz w:val="22"/>
        </w:rPr>
        <w:tab/>
      </w:r>
      <w:r w:rsidR="006C0D93" w:rsidRPr="00243F29">
        <w:rPr>
          <w:rFonts w:ascii="Arial" w:hAnsi="Arial" w:cs="Arial"/>
          <w:color w:val="000000"/>
          <w:sz w:val="22"/>
        </w:rPr>
        <w:tab/>
      </w:r>
      <w:r w:rsidR="006C0D93" w:rsidRPr="00243F29">
        <w:rPr>
          <w:rFonts w:ascii="Arial" w:hAnsi="Arial" w:cs="Arial"/>
          <w:color w:val="000000"/>
          <w:sz w:val="22"/>
        </w:rPr>
        <w:tab/>
        <w:t>vanaf 1-</w:t>
      </w:r>
      <w:r w:rsidRPr="00243F29">
        <w:rPr>
          <w:rFonts w:ascii="Arial" w:hAnsi="Arial" w:cs="Arial"/>
          <w:color w:val="000000"/>
          <w:sz w:val="22"/>
        </w:rPr>
        <w:t>1</w:t>
      </w:r>
      <w:r w:rsidR="006C0D93" w:rsidRPr="00243F29">
        <w:rPr>
          <w:rFonts w:ascii="Arial" w:hAnsi="Arial" w:cs="Arial"/>
          <w:color w:val="000000"/>
          <w:sz w:val="22"/>
        </w:rPr>
        <w:t>-201</w:t>
      </w:r>
      <w:r w:rsidRPr="00243F29">
        <w:rPr>
          <w:rFonts w:ascii="Arial" w:hAnsi="Arial" w:cs="Arial"/>
          <w:color w:val="000000"/>
          <w:sz w:val="22"/>
        </w:rPr>
        <w:t>3</w:t>
      </w:r>
      <w:r w:rsidR="006C0D93" w:rsidRPr="00243F29">
        <w:rPr>
          <w:rFonts w:ascii="Arial" w:hAnsi="Arial" w:cs="Arial"/>
          <w:color w:val="000000"/>
          <w:sz w:val="22"/>
        </w:rPr>
        <w:tab/>
        <w:t>12 ½ jaar</w:t>
      </w:r>
    </w:p>
    <w:p w14:paraId="6FDE9C19" w14:textId="253C6430" w:rsidR="006C0D93" w:rsidRDefault="009C3A86" w:rsidP="00EA63AE">
      <w:pPr>
        <w:pStyle w:val="Lijstalinea"/>
        <w:ind w:left="720"/>
        <w:rPr>
          <w:rFonts w:ascii="Arial" w:hAnsi="Arial" w:cs="Arial"/>
          <w:color w:val="000000"/>
          <w:sz w:val="22"/>
        </w:rPr>
      </w:pPr>
      <w:r>
        <w:rPr>
          <w:rFonts w:ascii="Arial" w:hAnsi="Arial" w:cs="Arial"/>
          <w:color w:val="000000"/>
          <w:sz w:val="22"/>
        </w:rPr>
        <w:t xml:space="preserve"> </w:t>
      </w:r>
    </w:p>
    <w:p w14:paraId="7F8CF76A" w14:textId="319D6D5F" w:rsidR="006C0D93" w:rsidRPr="00243F29" w:rsidRDefault="009C3A86" w:rsidP="00243F29">
      <w:pPr>
        <w:ind w:firstLine="360"/>
        <w:rPr>
          <w:rFonts w:ascii="Arial" w:hAnsi="Arial" w:cs="Arial"/>
          <w:color w:val="000000"/>
          <w:sz w:val="22"/>
        </w:rPr>
      </w:pPr>
      <w:r w:rsidRPr="00243F29">
        <w:rPr>
          <w:rFonts w:ascii="Arial" w:hAnsi="Arial" w:cs="Arial"/>
          <w:color w:val="000000"/>
          <w:sz w:val="22"/>
        </w:rPr>
        <w:t>Grace van Lieshout</w:t>
      </w:r>
      <w:r w:rsidRPr="00243F29">
        <w:rPr>
          <w:rFonts w:ascii="Arial" w:hAnsi="Arial" w:cs="Arial"/>
          <w:color w:val="000000"/>
          <w:sz w:val="22"/>
        </w:rPr>
        <w:tab/>
      </w:r>
      <w:r w:rsidRPr="00243F29">
        <w:rPr>
          <w:rFonts w:ascii="Arial" w:hAnsi="Arial" w:cs="Arial"/>
          <w:color w:val="000000"/>
          <w:sz w:val="22"/>
        </w:rPr>
        <w:tab/>
        <w:t>vanaf 16-1-1985</w:t>
      </w:r>
      <w:r w:rsidRPr="00243F29">
        <w:rPr>
          <w:rFonts w:ascii="Arial" w:hAnsi="Arial" w:cs="Arial"/>
          <w:color w:val="000000"/>
          <w:sz w:val="22"/>
        </w:rPr>
        <w:tab/>
        <w:t>40 jaar</w:t>
      </w:r>
    </w:p>
    <w:p w14:paraId="77DEDD2B" w14:textId="77777777" w:rsidR="009C3A86" w:rsidRDefault="009C3A86" w:rsidP="009C3A86">
      <w:pPr>
        <w:pStyle w:val="Lijstalinea"/>
        <w:ind w:left="720"/>
        <w:rPr>
          <w:rFonts w:ascii="Arial" w:hAnsi="Arial" w:cs="Arial"/>
          <w:color w:val="000000"/>
          <w:sz w:val="22"/>
        </w:rPr>
      </w:pPr>
    </w:p>
    <w:p w14:paraId="40EED269" w14:textId="2B60B65B" w:rsidR="009C3A86" w:rsidRDefault="009C3A86" w:rsidP="00243F29">
      <w:pPr>
        <w:pStyle w:val="Lijstalinea"/>
        <w:ind w:left="360"/>
        <w:rPr>
          <w:rFonts w:ascii="Arial" w:hAnsi="Arial" w:cs="Arial"/>
          <w:color w:val="000000"/>
          <w:sz w:val="22"/>
        </w:rPr>
      </w:pPr>
      <w:r>
        <w:rPr>
          <w:rFonts w:ascii="Arial" w:hAnsi="Arial" w:cs="Arial"/>
          <w:color w:val="000000"/>
          <w:sz w:val="22"/>
        </w:rPr>
        <w:t>Op Grace heeft OTTC al meermaals een beroep kunnen doen. Ze staat altijd klaar om te helpen. Is het niet bij schoonmaakwerkzaamheden, dan is het wel bij het klussenteam.</w:t>
      </w:r>
    </w:p>
    <w:p w14:paraId="5EA57CB5" w14:textId="6F198421" w:rsidR="009C3A86" w:rsidRPr="00243F29" w:rsidRDefault="009C3A86" w:rsidP="00243F29">
      <w:pPr>
        <w:ind w:firstLine="360"/>
        <w:rPr>
          <w:rFonts w:ascii="Arial" w:hAnsi="Arial" w:cs="Arial"/>
          <w:color w:val="000000"/>
          <w:sz w:val="22"/>
        </w:rPr>
      </w:pPr>
      <w:r w:rsidRPr="00243F29">
        <w:rPr>
          <w:rFonts w:ascii="Arial" w:hAnsi="Arial" w:cs="Arial"/>
          <w:color w:val="000000"/>
          <w:sz w:val="22"/>
        </w:rPr>
        <w:t>Grace was niet aanwezig en zal haar pen en bloemen de volgende dag uitgereikt krijgen.</w:t>
      </w:r>
    </w:p>
    <w:p w14:paraId="102BC931" w14:textId="41F40733" w:rsidR="00F949BF" w:rsidRPr="00464232" w:rsidRDefault="009C3A86" w:rsidP="006C0D93">
      <w:pPr>
        <w:pStyle w:val="Lijstalinea"/>
        <w:ind w:left="720"/>
        <w:rPr>
          <w:rFonts w:ascii="Arial" w:hAnsi="Arial" w:cs="Arial"/>
          <w:color w:val="000000"/>
          <w:sz w:val="22"/>
        </w:rPr>
      </w:pPr>
      <w:r>
        <w:rPr>
          <w:rFonts w:ascii="Arial" w:hAnsi="Arial" w:cs="Arial"/>
          <w:color w:val="000000"/>
          <w:sz w:val="22"/>
        </w:rPr>
        <w:t xml:space="preserve"> </w:t>
      </w:r>
    </w:p>
    <w:p w14:paraId="5FC5A568" w14:textId="1B6DFE44" w:rsidR="009D4761" w:rsidRDefault="009D4761" w:rsidP="00243F29">
      <w:pPr>
        <w:ind w:firstLine="360"/>
        <w:rPr>
          <w:rFonts w:ascii="Arial" w:hAnsi="Arial" w:cs="Arial"/>
          <w:color w:val="000000"/>
          <w:sz w:val="22"/>
        </w:rPr>
      </w:pPr>
      <w:r>
        <w:rPr>
          <w:rFonts w:ascii="Arial" w:hAnsi="Arial" w:cs="Arial"/>
          <w:color w:val="000000"/>
          <w:sz w:val="22"/>
        </w:rPr>
        <w:t>Adri van der Heijden</w:t>
      </w:r>
      <w:r>
        <w:rPr>
          <w:rFonts w:ascii="Arial" w:hAnsi="Arial" w:cs="Arial"/>
          <w:color w:val="000000"/>
          <w:sz w:val="22"/>
        </w:rPr>
        <w:tab/>
      </w:r>
      <w:r>
        <w:rPr>
          <w:rFonts w:ascii="Arial" w:hAnsi="Arial" w:cs="Arial"/>
          <w:color w:val="000000"/>
          <w:sz w:val="22"/>
        </w:rPr>
        <w:tab/>
        <w:t>vanaf 1-8-1965</w:t>
      </w:r>
      <w:r>
        <w:rPr>
          <w:rFonts w:ascii="Arial" w:hAnsi="Arial" w:cs="Arial"/>
          <w:color w:val="000000"/>
          <w:sz w:val="22"/>
        </w:rPr>
        <w:tab/>
        <w:t>60 jaar</w:t>
      </w:r>
    </w:p>
    <w:p w14:paraId="1B18B61D" w14:textId="7F0F1A8A" w:rsidR="009D4761" w:rsidRDefault="009D4761" w:rsidP="00243F29">
      <w:pPr>
        <w:ind w:firstLine="360"/>
        <w:rPr>
          <w:rFonts w:ascii="Arial" w:hAnsi="Arial" w:cs="Arial"/>
          <w:color w:val="000000"/>
          <w:sz w:val="22"/>
        </w:rPr>
      </w:pPr>
      <w:r>
        <w:rPr>
          <w:rFonts w:ascii="Arial" w:hAnsi="Arial" w:cs="Arial"/>
          <w:color w:val="000000"/>
          <w:sz w:val="22"/>
        </w:rPr>
        <w:t>Ria Ceelen</w:t>
      </w:r>
      <w:r>
        <w:rPr>
          <w:rFonts w:ascii="Arial" w:hAnsi="Arial" w:cs="Arial"/>
          <w:color w:val="000000"/>
          <w:sz w:val="22"/>
        </w:rPr>
        <w:tab/>
      </w:r>
      <w:r>
        <w:rPr>
          <w:rFonts w:ascii="Arial" w:hAnsi="Arial" w:cs="Arial"/>
          <w:color w:val="000000"/>
          <w:sz w:val="22"/>
        </w:rPr>
        <w:tab/>
      </w:r>
      <w:r>
        <w:rPr>
          <w:rFonts w:ascii="Arial" w:hAnsi="Arial" w:cs="Arial"/>
          <w:color w:val="000000"/>
          <w:sz w:val="22"/>
        </w:rPr>
        <w:tab/>
        <w:t>vanaf 1-10-196</w:t>
      </w:r>
      <w:r w:rsidR="00B665DE">
        <w:rPr>
          <w:rFonts w:ascii="Arial" w:hAnsi="Arial" w:cs="Arial"/>
          <w:color w:val="000000"/>
          <w:sz w:val="22"/>
        </w:rPr>
        <w:t>5</w:t>
      </w:r>
      <w:r>
        <w:rPr>
          <w:rFonts w:ascii="Arial" w:hAnsi="Arial" w:cs="Arial"/>
          <w:color w:val="000000"/>
          <w:sz w:val="22"/>
        </w:rPr>
        <w:tab/>
        <w:t>60 jaar</w:t>
      </w:r>
    </w:p>
    <w:p w14:paraId="782AE501" w14:textId="77777777" w:rsidR="009D4761" w:rsidRDefault="009D4761" w:rsidP="009D4761">
      <w:pPr>
        <w:ind w:left="720"/>
        <w:rPr>
          <w:rFonts w:ascii="Arial" w:hAnsi="Arial" w:cs="Arial"/>
          <w:color w:val="000000"/>
          <w:sz w:val="22"/>
        </w:rPr>
      </w:pPr>
    </w:p>
    <w:p w14:paraId="758727F7" w14:textId="5F933071" w:rsidR="009D4761" w:rsidRDefault="009D4761" w:rsidP="00B665DE">
      <w:pPr>
        <w:ind w:firstLine="360"/>
        <w:rPr>
          <w:rFonts w:ascii="Arial" w:hAnsi="Arial" w:cs="Arial"/>
          <w:color w:val="000000"/>
          <w:sz w:val="22"/>
        </w:rPr>
      </w:pPr>
      <w:r>
        <w:rPr>
          <w:rFonts w:ascii="Arial" w:hAnsi="Arial" w:cs="Arial"/>
          <w:color w:val="000000"/>
          <w:sz w:val="22"/>
        </w:rPr>
        <w:t xml:space="preserve">Wat hebben Adri en Ria niet gedaan voor de club. </w:t>
      </w:r>
    </w:p>
    <w:p w14:paraId="20B03090" w14:textId="715669DB" w:rsidR="00243F29" w:rsidRDefault="00243F29" w:rsidP="00243F29">
      <w:pPr>
        <w:ind w:firstLine="360"/>
        <w:rPr>
          <w:rFonts w:ascii="Arial" w:hAnsi="Arial" w:cs="Arial"/>
          <w:color w:val="000000"/>
          <w:sz w:val="22"/>
        </w:rPr>
      </w:pPr>
      <w:r>
        <w:rPr>
          <w:rFonts w:ascii="Arial" w:hAnsi="Arial" w:cs="Arial"/>
          <w:color w:val="000000"/>
          <w:sz w:val="22"/>
        </w:rPr>
        <w:t>Ze hebben een oorkonde van de NTTB ontvangen.</w:t>
      </w:r>
    </w:p>
    <w:p w14:paraId="64750824" w14:textId="3870DC19" w:rsidR="00243F29" w:rsidRPr="000016EE" w:rsidRDefault="00243F29" w:rsidP="00243F29">
      <w:pPr>
        <w:ind w:left="360"/>
        <w:rPr>
          <w:rFonts w:ascii="Arial" w:hAnsi="Arial" w:cs="Arial"/>
          <w:color w:val="000000"/>
          <w:sz w:val="22"/>
        </w:rPr>
      </w:pPr>
      <w:r>
        <w:rPr>
          <w:rFonts w:ascii="Arial" w:hAnsi="Arial" w:cs="Arial"/>
          <w:color w:val="000000"/>
          <w:sz w:val="22"/>
        </w:rPr>
        <w:t>Martin en Dani hebben van allebei foto’s gemaakt en ze hebben bloemen overhandigd gekregen.</w:t>
      </w:r>
    </w:p>
    <w:p w14:paraId="6AE41617" w14:textId="1D27E802" w:rsidR="00F67CEC" w:rsidRDefault="00915516" w:rsidP="00243F29">
      <w:pPr>
        <w:ind w:left="360"/>
        <w:rPr>
          <w:rFonts w:ascii="Arial" w:hAnsi="Arial" w:cs="Arial"/>
          <w:color w:val="000000"/>
          <w:sz w:val="22"/>
        </w:rPr>
      </w:pPr>
      <w:r w:rsidRPr="00EF5AC8">
        <w:rPr>
          <w:rFonts w:ascii="Arial" w:hAnsi="Arial" w:cs="Arial"/>
          <w:color w:val="000000"/>
          <w:sz w:val="22"/>
        </w:rPr>
        <w:t xml:space="preserve"> </w:t>
      </w:r>
      <w:r w:rsidR="00243F29">
        <w:rPr>
          <w:rFonts w:ascii="Arial" w:hAnsi="Arial" w:cs="Arial"/>
          <w:color w:val="000000"/>
          <w:sz w:val="22"/>
        </w:rPr>
        <w:t xml:space="preserve"> </w:t>
      </w:r>
    </w:p>
    <w:p w14:paraId="7597DEED" w14:textId="77777777" w:rsidR="00F67CEC" w:rsidRPr="00A27273" w:rsidRDefault="00F67CEC" w:rsidP="00A27273">
      <w:pPr>
        <w:rPr>
          <w:rFonts w:ascii="Arial" w:hAnsi="Arial" w:cs="Arial"/>
          <w:color w:val="000000"/>
          <w:sz w:val="22"/>
        </w:rPr>
      </w:pPr>
    </w:p>
    <w:p w14:paraId="233AC009" w14:textId="77777777" w:rsidR="000E6957" w:rsidRPr="00EF5AC8" w:rsidRDefault="000E6957" w:rsidP="004764CA">
      <w:pPr>
        <w:numPr>
          <w:ilvl w:val="0"/>
          <w:numId w:val="2"/>
        </w:numPr>
        <w:rPr>
          <w:rFonts w:ascii="Arial" w:hAnsi="Arial" w:cs="Arial"/>
          <w:color w:val="000000"/>
          <w:sz w:val="22"/>
          <w:u w:val="single"/>
        </w:rPr>
      </w:pPr>
      <w:r w:rsidRPr="00EF5AC8">
        <w:rPr>
          <w:rFonts w:ascii="Arial" w:hAnsi="Arial" w:cs="Arial"/>
          <w:color w:val="000000"/>
          <w:sz w:val="22"/>
          <w:u w:val="single"/>
        </w:rPr>
        <w:t>Mededelingen van het bestuur.</w:t>
      </w:r>
    </w:p>
    <w:p w14:paraId="1FE5DD75" w14:textId="77777777" w:rsidR="000E6957" w:rsidRPr="00EF5AC8" w:rsidRDefault="000E6957">
      <w:pPr>
        <w:rPr>
          <w:rFonts w:ascii="Arial" w:hAnsi="Arial" w:cs="Arial"/>
          <w:color w:val="000000"/>
          <w:sz w:val="22"/>
          <w:u w:val="single"/>
        </w:rPr>
      </w:pPr>
    </w:p>
    <w:p w14:paraId="3988DE54" w14:textId="58E54BC8" w:rsidR="000A783C" w:rsidRDefault="00243F29" w:rsidP="00243F29">
      <w:pPr>
        <w:pStyle w:val="Lijstalinea"/>
        <w:numPr>
          <w:ilvl w:val="0"/>
          <w:numId w:val="38"/>
        </w:numPr>
        <w:rPr>
          <w:rFonts w:ascii="Arial" w:hAnsi="Arial" w:cs="Arial"/>
          <w:color w:val="000000"/>
          <w:sz w:val="22"/>
        </w:rPr>
      </w:pPr>
      <w:r>
        <w:rPr>
          <w:rFonts w:ascii="Arial" w:hAnsi="Arial" w:cs="Arial"/>
          <w:color w:val="000000"/>
          <w:sz w:val="22"/>
        </w:rPr>
        <w:t>Op zondag 29 maar 2026 wordt het 55</w:t>
      </w:r>
      <w:r w:rsidRPr="00243F29">
        <w:rPr>
          <w:rFonts w:ascii="Arial" w:hAnsi="Arial" w:cs="Arial"/>
          <w:color w:val="000000"/>
          <w:sz w:val="22"/>
          <w:vertAlign w:val="superscript"/>
        </w:rPr>
        <w:t>e</w:t>
      </w:r>
      <w:r>
        <w:rPr>
          <w:rFonts w:ascii="Arial" w:hAnsi="Arial" w:cs="Arial"/>
          <w:color w:val="000000"/>
          <w:sz w:val="22"/>
        </w:rPr>
        <w:t xml:space="preserve"> en laatste MLT gespeeld. De komende maanden zal de voorzitter vragen om vrijwilligers voor tijdens en na het MLT.</w:t>
      </w:r>
    </w:p>
    <w:p w14:paraId="5F82F853" w14:textId="1BACC15E" w:rsidR="00243F29" w:rsidRDefault="00243F29" w:rsidP="00243F29">
      <w:pPr>
        <w:pStyle w:val="Lijstalinea"/>
        <w:numPr>
          <w:ilvl w:val="0"/>
          <w:numId w:val="38"/>
        </w:numPr>
        <w:rPr>
          <w:rFonts w:ascii="Arial" w:hAnsi="Arial" w:cs="Arial"/>
          <w:color w:val="000000"/>
          <w:sz w:val="22"/>
        </w:rPr>
      </w:pPr>
      <w:r>
        <w:rPr>
          <w:rFonts w:ascii="Arial" w:hAnsi="Arial" w:cs="Arial"/>
          <w:color w:val="000000"/>
          <w:sz w:val="22"/>
        </w:rPr>
        <w:t>Op vrijdag 2 januari 2026 wordt een racketlon georganiseerd op sportpark de Rusheuvel</w:t>
      </w:r>
      <w:r w:rsidR="0024255E">
        <w:rPr>
          <w:rFonts w:ascii="Arial" w:hAnsi="Arial" w:cs="Arial"/>
          <w:color w:val="000000"/>
          <w:sz w:val="22"/>
        </w:rPr>
        <w:t xml:space="preserve"> </w:t>
      </w:r>
      <w:r w:rsidR="00B665DE">
        <w:rPr>
          <w:rFonts w:ascii="Arial" w:hAnsi="Arial" w:cs="Arial"/>
          <w:color w:val="000000"/>
          <w:sz w:val="22"/>
        </w:rPr>
        <w:t>d</w:t>
      </w:r>
      <w:r w:rsidR="0024255E">
        <w:rPr>
          <w:rFonts w:ascii="Arial" w:hAnsi="Arial" w:cs="Arial"/>
          <w:color w:val="000000"/>
          <w:sz w:val="22"/>
        </w:rPr>
        <w:t>oor Majo padel en de Rusheuvel hal. Wij participeren daarin. Verdere mededelingen zullen daarover nog volgen.</w:t>
      </w:r>
    </w:p>
    <w:p w14:paraId="344F10C2" w14:textId="58265D62" w:rsidR="0024255E" w:rsidRDefault="0024255E" w:rsidP="00243F29">
      <w:pPr>
        <w:pStyle w:val="Lijstalinea"/>
        <w:numPr>
          <w:ilvl w:val="0"/>
          <w:numId w:val="38"/>
        </w:numPr>
        <w:rPr>
          <w:rFonts w:ascii="Arial" w:hAnsi="Arial" w:cs="Arial"/>
          <w:color w:val="000000"/>
          <w:sz w:val="22"/>
        </w:rPr>
      </w:pPr>
      <w:r>
        <w:rPr>
          <w:rFonts w:ascii="Arial" w:hAnsi="Arial" w:cs="Arial"/>
          <w:color w:val="000000"/>
          <w:sz w:val="22"/>
        </w:rPr>
        <w:t>Op zondag 4 januari 2026 zijn de clubkampioenschappen. Het dubbelspel zal weer onderdeel zijn, naast de gebruikelijke enkelspelen.</w:t>
      </w:r>
    </w:p>
    <w:p w14:paraId="7944A7CD" w14:textId="47AC0D26" w:rsidR="0024255E" w:rsidRDefault="0024255E" w:rsidP="00243F29">
      <w:pPr>
        <w:pStyle w:val="Lijstalinea"/>
        <w:numPr>
          <w:ilvl w:val="0"/>
          <w:numId w:val="38"/>
        </w:numPr>
        <w:rPr>
          <w:rFonts w:ascii="Arial" w:hAnsi="Arial" w:cs="Arial"/>
          <w:color w:val="000000"/>
          <w:sz w:val="22"/>
        </w:rPr>
      </w:pPr>
      <w:r>
        <w:rPr>
          <w:rFonts w:ascii="Arial" w:hAnsi="Arial" w:cs="Arial"/>
          <w:color w:val="000000"/>
          <w:sz w:val="22"/>
        </w:rPr>
        <w:t>Jubileum OTTC op 16 januari 2026 in verband met 85 jaar bestaan.</w:t>
      </w:r>
    </w:p>
    <w:p w14:paraId="2F6728CC" w14:textId="5143D1E1" w:rsidR="0024255E" w:rsidRDefault="0024255E" w:rsidP="00243F29">
      <w:pPr>
        <w:pStyle w:val="Lijstalinea"/>
        <w:numPr>
          <w:ilvl w:val="0"/>
          <w:numId w:val="38"/>
        </w:numPr>
        <w:rPr>
          <w:rFonts w:ascii="Arial" w:hAnsi="Arial" w:cs="Arial"/>
          <w:color w:val="000000"/>
          <w:sz w:val="22"/>
        </w:rPr>
      </w:pPr>
      <w:r>
        <w:rPr>
          <w:rFonts w:ascii="Arial" w:hAnsi="Arial" w:cs="Arial"/>
          <w:color w:val="000000"/>
          <w:sz w:val="22"/>
        </w:rPr>
        <w:lastRenderedPageBreak/>
        <w:t>Uit het overleg met Return is een voorstel om op 24 april een soort groot Osse kampioenschap te houden. Hier worden teams die grenzen aan Oss voor uitgenodigd. Het is de bedoeling dat dit een toernooi wordt voor de hogere teams (1</w:t>
      </w:r>
      <w:r w:rsidRPr="0024255E">
        <w:rPr>
          <w:rFonts w:ascii="Arial" w:hAnsi="Arial" w:cs="Arial"/>
          <w:color w:val="000000"/>
          <w:sz w:val="22"/>
          <w:vertAlign w:val="superscript"/>
        </w:rPr>
        <w:t>e</w:t>
      </w:r>
      <w:r>
        <w:rPr>
          <w:rFonts w:ascii="Arial" w:hAnsi="Arial" w:cs="Arial"/>
          <w:color w:val="000000"/>
          <w:sz w:val="22"/>
        </w:rPr>
        <w:t xml:space="preserve"> en 2</w:t>
      </w:r>
      <w:r w:rsidRPr="0024255E">
        <w:rPr>
          <w:rFonts w:ascii="Arial" w:hAnsi="Arial" w:cs="Arial"/>
          <w:color w:val="000000"/>
          <w:sz w:val="22"/>
          <w:vertAlign w:val="superscript"/>
        </w:rPr>
        <w:t>e</w:t>
      </w:r>
      <w:r>
        <w:rPr>
          <w:rFonts w:ascii="Arial" w:hAnsi="Arial" w:cs="Arial"/>
          <w:color w:val="000000"/>
          <w:sz w:val="22"/>
        </w:rPr>
        <w:t xml:space="preserve"> klasse). Verdere uitwerking moet nog gebeuren.</w:t>
      </w:r>
    </w:p>
    <w:p w14:paraId="35D1A666" w14:textId="35E9CADA" w:rsidR="0024255E" w:rsidRDefault="0024255E" w:rsidP="00243F29">
      <w:pPr>
        <w:pStyle w:val="Lijstalinea"/>
        <w:numPr>
          <w:ilvl w:val="0"/>
          <w:numId w:val="38"/>
        </w:numPr>
        <w:rPr>
          <w:rFonts w:ascii="Arial" w:hAnsi="Arial" w:cs="Arial"/>
          <w:color w:val="000000"/>
          <w:sz w:val="22"/>
        </w:rPr>
      </w:pPr>
      <w:r>
        <w:rPr>
          <w:rFonts w:ascii="Arial" w:hAnsi="Arial" w:cs="Arial"/>
          <w:color w:val="000000"/>
          <w:sz w:val="22"/>
        </w:rPr>
        <w:t xml:space="preserve">Samen met Return willen we ook kijken naar het opzetten van een DUO competitie. Er zijn steeds meer bezwaren vanuit teams (ook bij Return) over de afstanden </w:t>
      </w:r>
      <w:r w:rsidR="00B665DE">
        <w:rPr>
          <w:rFonts w:ascii="Arial" w:hAnsi="Arial" w:cs="Arial"/>
          <w:color w:val="000000"/>
          <w:sz w:val="22"/>
        </w:rPr>
        <w:t>e</w:t>
      </w:r>
      <w:r>
        <w:rPr>
          <w:rFonts w:ascii="Arial" w:hAnsi="Arial" w:cs="Arial"/>
          <w:color w:val="000000"/>
          <w:sz w:val="22"/>
        </w:rPr>
        <w:t>n de lange duur van de wedstrijden. DUO kan een oplossing zijn. Ook dit wordt nog verder uitgewerkt.</w:t>
      </w:r>
    </w:p>
    <w:p w14:paraId="5BBBE807" w14:textId="2B4161B5" w:rsidR="0024255E" w:rsidRPr="00243F29" w:rsidRDefault="0024255E" w:rsidP="00243F29">
      <w:pPr>
        <w:pStyle w:val="Lijstalinea"/>
        <w:numPr>
          <w:ilvl w:val="0"/>
          <w:numId w:val="38"/>
        </w:numPr>
        <w:rPr>
          <w:rFonts w:ascii="Arial" w:hAnsi="Arial" w:cs="Arial"/>
          <w:color w:val="000000"/>
          <w:sz w:val="22"/>
        </w:rPr>
      </w:pPr>
      <w:r>
        <w:rPr>
          <w:rFonts w:ascii="Arial" w:hAnsi="Arial" w:cs="Arial"/>
          <w:color w:val="000000"/>
          <w:sz w:val="22"/>
        </w:rPr>
        <w:t>Op 4 en 5 juli 2026 wordt het 2</w:t>
      </w:r>
      <w:r w:rsidRPr="0024255E">
        <w:rPr>
          <w:rFonts w:ascii="Arial" w:hAnsi="Arial" w:cs="Arial"/>
          <w:color w:val="000000"/>
          <w:sz w:val="22"/>
          <w:vertAlign w:val="superscript"/>
        </w:rPr>
        <w:t>e</w:t>
      </w:r>
      <w:r>
        <w:rPr>
          <w:rFonts w:ascii="Arial" w:hAnsi="Arial" w:cs="Arial"/>
          <w:color w:val="000000"/>
          <w:sz w:val="22"/>
        </w:rPr>
        <w:t xml:space="preserve"> Open Osse Racket Masters (racketlon) </w:t>
      </w:r>
      <w:r w:rsidR="00DA1544">
        <w:rPr>
          <w:rFonts w:ascii="Arial" w:hAnsi="Arial" w:cs="Arial"/>
          <w:color w:val="000000"/>
          <w:sz w:val="22"/>
        </w:rPr>
        <w:t>georganiseerd.</w:t>
      </w:r>
    </w:p>
    <w:p w14:paraId="15FDF699" w14:textId="77777777" w:rsidR="003370ED" w:rsidRDefault="003370ED" w:rsidP="009278BB">
      <w:pPr>
        <w:rPr>
          <w:rFonts w:ascii="Arial" w:hAnsi="Arial" w:cs="Arial"/>
          <w:color w:val="000000"/>
          <w:sz w:val="22"/>
        </w:rPr>
      </w:pPr>
    </w:p>
    <w:p w14:paraId="00FE9D7E" w14:textId="77777777" w:rsidR="00DA1544" w:rsidRPr="00EF5AC8" w:rsidRDefault="00DA1544" w:rsidP="009278BB">
      <w:pPr>
        <w:rPr>
          <w:rFonts w:ascii="Arial" w:hAnsi="Arial" w:cs="Arial"/>
          <w:color w:val="000000"/>
          <w:sz w:val="22"/>
        </w:rPr>
      </w:pPr>
    </w:p>
    <w:p w14:paraId="4AE9F970" w14:textId="77777777" w:rsidR="00486A76" w:rsidRPr="00EF5AC8" w:rsidRDefault="001F2C2B" w:rsidP="004764CA">
      <w:pPr>
        <w:numPr>
          <w:ilvl w:val="0"/>
          <w:numId w:val="2"/>
        </w:numPr>
        <w:rPr>
          <w:rFonts w:ascii="Arial" w:hAnsi="Arial" w:cs="Arial"/>
          <w:color w:val="000000"/>
          <w:sz w:val="22"/>
        </w:rPr>
      </w:pPr>
      <w:r w:rsidRPr="00EF5AC8">
        <w:rPr>
          <w:rFonts w:ascii="Arial" w:hAnsi="Arial" w:cs="Arial"/>
          <w:color w:val="000000"/>
          <w:sz w:val="22"/>
          <w:u w:val="single"/>
        </w:rPr>
        <w:t>Rondvraag</w:t>
      </w:r>
      <w:r w:rsidR="00475782" w:rsidRPr="00EF5AC8">
        <w:rPr>
          <w:rFonts w:ascii="Arial" w:hAnsi="Arial" w:cs="Arial"/>
          <w:color w:val="000000"/>
          <w:sz w:val="22"/>
          <w:u w:val="single"/>
        </w:rPr>
        <w:t>.</w:t>
      </w:r>
      <w:r w:rsidRPr="00EF5AC8">
        <w:rPr>
          <w:rFonts w:ascii="Arial" w:hAnsi="Arial" w:cs="Arial"/>
          <w:color w:val="000000"/>
          <w:sz w:val="22"/>
        </w:rPr>
        <w:br/>
      </w:r>
    </w:p>
    <w:p w14:paraId="47E25E13" w14:textId="724A3AF4" w:rsidR="00DA1544" w:rsidRDefault="00DA1544" w:rsidP="00DA1544">
      <w:pPr>
        <w:ind w:left="360"/>
        <w:rPr>
          <w:rFonts w:ascii="Arial" w:hAnsi="Arial" w:cs="Arial"/>
          <w:color w:val="000000"/>
          <w:sz w:val="22"/>
        </w:rPr>
      </w:pPr>
      <w:r>
        <w:rPr>
          <w:rFonts w:ascii="Arial" w:hAnsi="Arial" w:cs="Arial"/>
          <w:color w:val="000000"/>
          <w:sz w:val="22"/>
        </w:rPr>
        <w:t>Adri van der Heijden: Credits voor Peter de Bruijn voor het uitzoeken en offertes opvragen voor de aanschaf van airco”s.</w:t>
      </w:r>
    </w:p>
    <w:p w14:paraId="24AE20FB" w14:textId="5696B429" w:rsidR="00DA1544" w:rsidRDefault="00DA1544" w:rsidP="00DA1544">
      <w:pPr>
        <w:ind w:left="360"/>
        <w:rPr>
          <w:rFonts w:ascii="Arial" w:hAnsi="Arial" w:cs="Arial"/>
          <w:color w:val="000000"/>
          <w:sz w:val="22"/>
        </w:rPr>
      </w:pPr>
      <w:r>
        <w:rPr>
          <w:rFonts w:ascii="Arial" w:hAnsi="Arial" w:cs="Arial"/>
          <w:color w:val="000000"/>
          <w:sz w:val="22"/>
        </w:rPr>
        <w:t>Adri van der Heijden: Kunnen er vaker door het jaar heen dubbelspel toernooitjes worden gespeeld? Is iets voor de evenementencommissie.</w:t>
      </w:r>
    </w:p>
    <w:p w14:paraId="50677C09" w14:textId="2B7F48B1" w:rsidR="00DA1544" w:rsidRDefault="00DA1544" w:rsidP="00DA1544">
      <w:pPr>
        <w:ind w:left="360"/>
        <w:rPr>
          <w:rFonts w:ascii="Arial" w:hAnsi="Arial" w:cs="Arial"/>
          <w:color w:val="000000"/>
          <w:sz w:val="22"/>
        </w:rPr>
      </w:pPr>
      <w:r>
        <w:rPr>
          <w:rFonts w:ascii="Arial" w:hAnsi="Arial" w:cs="Arial"/>
          <w:color w:val="000000"/>
          <w:sz w:val="22"/>
        </w:rPr>
        <w:t>Adri van der Heijden: Vraag uit de tafeltennisver. van Lith. Zij zouden graag 2 x per jaar samen iets willen doen. Misschien ook leuk om dat ook met ander clubs te doen.</w:t>
      </w:r>
    </w:p>
    <w:p w14:paraId="272DA4F6" w14:textId="6517E6CF" w:rsidR="00DA1544" w:rsidRDefault="00DA1544" w:rsidP="00DA1544">
      <w:pPr>
        <w:ind w:left="360"/>
        <w:rPr>
          <w:rFonts w:ascii="Arial" w:hAnsi="Arial" w:cs="Arial"/>
          <w:color w:val="000000"/>
          <w:sz w:val="22"/>
        </w:rPr>
      </w:pPr>
      <w:r>
        <w:rPr>
          <w:rFonts w:ascii="Arial" w:hAnsi="Arial" w:cs="Arial"/>
          <w:color w:val="000000"/>
          <w:sz w:val="22"/>
        </w:rPr>
        <w:t>Adri van der Heijden: Op de site staat nog geschreven 50+ groep. Dat gaan we eraf ha</w:t>
      </w:r>
      <w:r w:rsidR="00B665DE">
        <w:rPr>
          <w:rFonts w:ascii="Arial" w:hAnsi="Arial" w:cs="Arial"/>
          <w:color w:val="000000"/>
          <w:sz w:val="22"/>
        </w:rPr>
        <w:t>l</w:t>
      </w:r>
      <w:r>
        <w:rPr>
          <w:rFonts w:ascii="Arial" w:hAnsi="Arial" w:cs="Arial"/>
          <w:color w:val="000000"/>
          <w:sz w:val="22"/>
        </w:rPr>
        <w:t>en.</w:t>
      </w:r>
    </w:p>
    <w:p w14:paraId="13EEBE05" w14:textId="2704E462" w:rsidR="00DA1544" w:rsidRDefault="00DA1544" w:rsidP="00DA1544">
      <w:pPr>
        <w:ind w:left="360"/>
        <w:rPr>
          <w:rFonts w:ascii="Arial" w:hAnsi="Arial" w:cs="Arial"/>
          <w:color w:val="000000"/>
          <w:sz w:val="22"/>
        </w:rPr>
      </w:pPr>
      <w:r>
        <w:rPr>
          <w:rFonts w:ascii="Arial" w:hAnsi="Arial" w:cs="Arial"/>
          <w:color w:val="000000"/>
          <w:sz w:val="22"/>
        </w:rPr>
        <w:t>Hans Slootweg: We hebben 2 tafeltennisclubs in Oss. Misschien 1 vereniging van maken?</w:t>
      </w:r>
    </w:p>
    <w:p w14:paraId="61443BE6" w14:textId="69494199" w:rsidR="00DA1544" w:rsidRDefault="00DA1544" w:rsidP="00DA1544">
      <w:pPr>
        <w:ind w:left="360"/>
        <w:rPr>
          <w:rFonts w:ascii="Arial" w:hAnsi="Arial" w:cs="Arial"/>
          <w:color w:val="000000"/>
          <w:sz w:val="22"/>
        </w:rPr>
      </w:pPr>
      <w:r>
        <w:rPr>
          <w:rFonts w:ascii="Arial" w:hAnsi="Arial" w:cs="Arial"/>
          <w:color w:val="000000"/>
          <w:sz w:val="22"/>
        </w:rPr>
        <w:t>Nee, dat gaan we niet doen. Wel is er meer samenwerking.</w:t>
      </w:r>
    </w:p>
    <w:p w14:paraId="0D865143" w14:textId="51501F9A" w:rsidR="009278BB" w:rsidRDefault="00DA1544" w:rsidP="004C763C">
      <w:pPr>
        <w:ind w:left="360"/>
        <w:rPr>
          <w:rFonts w:ascii="Arial" w:hAnsi="Arial" w:cs="Arial"/>
          <w:color w:val="000000"/>
          <w:sz w:val="22"/>
        </w:rPr>
      </w:pPr>
      <w:r>
        <w:rPr>
          <w:rFonts w:ascii="Arial" w:hAnsi="Arial" w:cs="Arial"/>
          <w:color w:val="000000"/>
          <w:sz w:val="22"/>
        </w:rPr>
        <w:t xml:space="preserve">Hanneke </w:t>
      </w:r>
      <w:r w:rsidR="004C763C">
        <w:rPr>
          <w:rFonts w:ascii="Arial" w:hAnsi="Arial" w:cs="Arial"/>
          <w:color w:val="000000"/>
          <w:sz w:val="22"/>
        </w:rPr>
        <w:t xml:space="preserve">van der Horst </w:t>
      </w:r>
      <w:r>
        <w:rPr>
          <w:rFonts w:ascii="Arial" w:hAnsi="Arial" w:cs="Arial"/>
          <w:color w:val="000000"/>
          <w:sz w:val="22"/>
        </w:rPr>
        <w:t xml:space="preserve">wil iedereen bedanken </w:t>
      </w:r>
      <w:r w:rsidR="004C763C">
        <w:rPr>
          <w:rFonts w:ascii="Arial" w:hAnsi="Arial" w:cs="Arial"/>
          <w:color w:val="000000"/>
          <w:sz w:val="22"/>
        </w:rPr>
        <w:t xml:space="preserve">namens Frans </w:t>
      </w:r>
      <w:r>
        <w:rPr>
          <w:rFonts w:ascii="Arial" w:hAnsi="Arial" w:cs="Arial"/>
          <w:color w:val="000000"/>
          <w:sz w:val="22"/>
        </w:rPr>
        <w:t>die afgelopen vrijdag de bar hebben waargenomen zodat hij naar huis kon gaan.</w:t>
      </w:r>
    </w:p>
    <w:p w14:paraId="6990D0E6" w14:textId="1BE1E17E" w:rsidR="004C763C" w:rsidRDefault="004C763C" w:rsidP="004C763C">
      <w:pPr>
        <w:ind w:left="360"/>
        <w:rPr>
          <w:rFonts w:ascii="Arial" w:hAnsi="Arial" w:cs="Arial"/>
          <w:color w:val="000000"/>
          <w:sz w:val="22"/>
        </w:rPr>
      </w:pPr>
      <w:r>
        <w:rPr>
          <w:rFonts w:ascii="Arial" w:hAnsi="Arial" w:cs="Arial"/>
          <w:color w:val="000000"/>
          <w:sz w:val="22"/>
        </w:rPr>
        <w:t>Hanneke van der Horst: De NTTB gaat geen DUO competitie opzetten. Ze zijn er niet positief over. In Veghel hebben ze wel 100% interesse.</w:t>
      </w:r>
    </w:p>
    <w:p w14:paraId="2E5A7972" w14:textId="7300C734" w:rsidR="004C763C" w:rsidRDefault="004C763C" w:rsidP="004C763C">
      <w:pPr>
        <w:ind w:left="360"/>
        <w:rPr>
          <w:rFonts w:ascii="Arial" w:hAnsi="Arial" w:cs="Arial"/>
          <w:color w:val="000000"/>
          <w:sz w:val="22"/>
        </w:rPr>
      </w:pPr>
      <w:r>
        <w:rPr>
          <w:rFonts w:ascii="Arial" w:hAnsi="Arial" w:cs="Arial"/>
          <w:color w:val="000000"/>
          <w:sz w:val="22"/>
        </w:rPr>
        <w:t>Henriëtte Hendrix: Is er tijdens het MLT geen duo competitie voor de jeugd? Is nu nog niet bekend.</w:t>
      </w:r>
    </w:p>
    <w:p w14:paraId="5C64A9A0" w14:textId="2284C32E" w:rsidR="004C763C" w:rsidRDefault="004C763C" w:rsidP="004C763C">
      <w:pPr>
        <w:ind w:left="360"/>
        <w:rPr>
          <w:rFonts w:ascii="Arial" w:hAnsi="Arial" w:cs="Arial"/>
          <w:color w:val="000000"/>
          <w:sz w:val="22"/>
        </w:rPr>
      </w:pPr>
      <w:r>
        <w:rPr>
          <w:rFonts w:ascii="Arial" w:hAnsi="Arial" w:cs="Arial"/>
          <w:color w:val="000000"/>
          <w:sz w:val="22"/>
        </w:rPr>
        <w:t>Ria Ceelen: In het weekend van het MLT gaat ook de zomertijd weer in. Er zal duidelijk aangegeven worden dat iedereen er goed op moet letten.</w:t>
      </w:r>
    </w:p>
    <w:p w14:paraId="2EBAB039" w14:textId="54DF6C3C" w:rsidR="00291968" w:rsidRDefault="00291968" w:rsidP="004C763C">
      <w:pPr>
        <w:rPr>
          <w:rFonts w:ascii="Arial" w:hAnsi="Arial" w:cs="Arial"/>
          <w:color w:val="000000"/>
          <w:sz w:val="22"/>
        </w:rPr>
      </w:pPr>
    </w:p>
    <w:p w14:paraId="363B2BEA" w14:textId="64106BEB" w:rsidR="00774288" w:rsidRPr="00EF5AC8" w:rsidRDefault="00774288" w:rsidP="00291968">
      <w:pPr>
        <w:rPr>
          <w:rFonts w:ascii="Arial" w:hAnsi="Arial" w:cs="Arial"/>
          <w:color w:val="000000"/>
          <w:sz w:val="22"/>
        </w:rPr>
      </w:pPr>
    </w:p>
    <w:p w14:paraId="4850DF58" w14:textId="49869D6C" w:rsidR="000E6957" w:rsidRPr="00EF5AC8" w:rsidRDefault="001F2C2B" w:rsidP="004764CA">
      <w:pPr>
        <w:numPr>
          <w:ilvl w:val="0"/>
          <w:numId w:val="2"/>
        </w:numPr>
        <w:rPr>
          <w:rFonts w:ascii="Arial" w:hAnsi="Arial" w:cs="Arial"/>
          <w:color w:val="000000"/>
          <w:sz w:val="22"/>
        </w:rPr>
      </w:pPr>
      <w:r w:rsidRPr="00EF5AC8">
        <w:rPr>
          <w:rFonts w:ascii="Arial" w:hAnsi="Arial" w:cs="Arial"/>
          <w:color w:val="000000"/>
          <w:sz w:val="22"/>
          <w:u w:val="single"/>
        </w:rPr>
        <w:t>Sluiting</w:t>
      </w:r>
      <w:r w:rsidR="00475782" w:rsidRPr="00EF5AC8">
        <w:rPr>
          <w:rFonts w:ascii="Arial" w:hAnsi="Arial" w:cs="Arial"/>
          <w:color w:val="000000"/>
          <w:sz w:val="22"/>
          <w:u w:val="single"/>
        </w:rPr>
        <w:t>.</w:t>
      </w:r>
      <w:r w:rsidR="000E6957" w:rsidRPr="00EF5AC8">
        <w:rPr>
          <w:rFonts w:ascii="Arial" w:hAnsi="Arial" w:cs="Arial"/>
          <w:color w:val="000000"/>
          <w:sz w:val="22"/>
        </w:rPr>
        <w:br/>
      </w:r>
      <w:r w:rsidR="000E6957" w:rsidRPr="00EF5AC8">
        <w:rPr>
          <w:rFonts w:ascii="Arial" w:hAnsi="Arial" w:cs="Arial"/>
          <w:color w:val="000000"/>
          <w:sz w:val="22"/>
        </w:rPr>
        <w:br/>
      </w:r>
      <w:r w:rsidR="00BF4277" w:rsidRPr="00EF5AC8">
        <w:rPr>
          <w:rFonts w:ascii="Arial" w:hAnsi="Arial" w:cs="Arial"/>
          <w:color w:val="000000"/>
          <w:sz w:val="22"/>
        </w:rPr>
        <w:t xml:space="preserve">De voorzitter sluit de vergadering om </w:t>
      </w:r>
      <w:r w:rsidR="004C763C">
        <w:rPr>
          <w:rFonts w:ascii="Arial" w:hAnsi="Arial" w:cs="Arial"/>
          <w:color w:val="000000"/>
          <w:sz w:val="22"/>
        </w:rPr>
        <w:t>21:00</w:t>
      </w:r>
      <w:r w:rsidR="00BF4277" w:rsidRPr="00EF5AC8">
        <w:rPr>
          <w:rFonts w:ascii="Arial" w:hAnsi="Arial" w:cs="Arial"/>
          <w:color w:val="000000"/>
          <w:sz w:val="22"/>
        </w:rPr>
        <w:t xml:space="preserve"> uur</w:t>
      </w:r>
      <w:r w:rsidR="001F5E4E" w:rsidRPr="00EF5AC8">
        <w:rPr>
          <w:rFonts w:ascii="Arial" w:hAnsi="Arial" w:cs="Arial"/>
          <w:color w:val="000000"/>
          <w:sz w:val="22"/>
        </w:rPr>
        <w:t>. E</w:t>
      </w:r>
      <w:r w:rsidR="00BF4277" w:rsidRPr="00EF5AC8">
        <w:rPr>
          <w:rFonts w:ascii="Arial" w:hAnsi="Arial" w:cs="Arial"/>
          <w:color w:val="000000"/>
          <w:sz w:val="22"/>
        </w:rPr>
        <w:t xml:space="preserve">r is voor </w:t>
      </w:r>
      <w:r w:rsidR="009A569A" w:rsidRPr="00EF5AC8">
        <w:rPr>
          <w:rFonts w:ascii="Arial" w:hAnsi="Arial" w:cs="Arial"/>
          <w:color w:val="000000"/>
          <w:sz w:val="22"/>
        </w:rPr>
        <w:t>alle aanwezigen</w:t>
      </w:r>
      <w:r w:rsidR="00BF4277" w:rsidRPr="00EF5AC8">
        <w:rPr>
          <w:rFonts w:ascii="Arial" w:hAnsi="Arial" w:cs="Arial"/>
          <w:color w:val="000000"/>
          <w:sz w:val="22"/>
        </w:rPr>
        <w:t xml:space="preserve"> nog een drankje</w:t>
      </w:r>
      <w:r w:rsidR="009A569A" w:rsidRPr="00EF5AC8">
        <w:rPr>
          <w:rFonts w:ascii="Arial" w:hAnsi="Arial" w:cs="Arial"/>
          <w:color w:val="000000"/>
          <w:sz w:val="22"/>
        </w:rPr>
        <w:t xml:space="preserve"> beschikbaar vanuit de vereniging</w:t>
      </w:r>
      <w:r w:rsidR="00BF4277" w:rsidRPr="00EF5AC8">
        <w:rPr>
          <w:rFonts w:ascii="Arial" w:hAnsi="Arial" w:cs="Arial"/>
          <w:color w:val="000000"/>
          <w:sz w:val="22"/>
        </w:rPr>
        <w:t xml:space="preserve">. </w:t>
      </w:r>
    </w:p>
    <w:p w14:paraId="147D1DE9" w14:textId="1EF1301D" w:rsidR="00BF4277" w:rsidRPr="00EF5AC8" w:rsidRDefault="00BF4277" w:rsidP="00BF4277">
      <w:pPr>
        <w:ind w:left="360"/>
        <w:rPr>
          <w:rFonts w:ascii="Arial" w:hAnsi="Arial" w:cs="Arial"/>
          <w:color w:val="000000"/>
          <w:sz w:val="22"/>
          <w:u w:val="single"/>
        </w:rPr>
      </w:pPr>
    </w:p>
    <w:p w14:paraId="715478C8" w14:textId="77777777" w:rsidR="00AD5D9A" w:rsidRPr="00EF5AC8" w:rsidRDefault="00AD5D9A" w:rsidP="004C763C">
      <w:pPr>
        <w:rPr>
          <w:rFonts w:ascii="Arial" w:hAnsi="Arial" w:cs="Arial"/>
          <w:color w:val="000000"/>
          <w:sz w:val="22"/>
        </w:rPr>
      </w:pPr>
    </w:p>
    <w:p w14:paraId="61951187" w14:textId="77777777" w:rsidR="00970AE6" w:rsidRPr="00EF5AC8" w:rsidRDefault="00970AE6" w:rsidP="00970AE6">
      <w:pPr>
        <w:ind w:left="360"/>
        <w:rPr>
          <w:rFonts w:ascii="Arial" w:hAnsi="Arial" w:cs="Arial"/>
          <w:color w:val="000000"/>
          <w:sz w:val="22"/>
        </w:rPr>
      </w:pPr>
    </w:p>
    <w:p w14:paraId="2ECE4ABA" w14:textId="77777777" w:rsidR="000E6957" w:rsidRPr="00EF5AC8" w:rsidRDefault="00474985" w:rsidP="00AC6724">
      <w:pPr>
        <w:ind w:firstLine="360"/>
        <w:rPr>
          <w:rFonts w:ascii="Arial" w:hAnsi="Arial" w:cs="Arial"/>
          <w:color w:val="000000"/>
          <w:sz w:val="22"/>
        </w:rPr>
      </w:pPr>
      <w:r w:rsidRPr="00EF5AC8">
        <w:rPr>
          <w:rFonts w:ascii="Arial" w:hAnsi="Arial" w:cs="Arial"/>
          <w:color w:val="000000"/>
          <w:sz w:val="22"/>
        </w:rPr>
        <w:t>Notulist</w:t>
      </w:r>
    </w:p>
    <w:p w14:paraId="3B157D83" w14:textId="77777777" w:rsidR="00AC6724" w:rsidRPr="00610852" w:rsidRDefault="00DB79F9">
      <w:pPr>
        <w:rPr>
          <w:rFonts w:ascii="Arial" w:hAnsi="Arial" w:cs="Arial"/>
          <w:color w:val="000000"/>
          <w:sz w:val="22"/>
        </w:rPr>
      </w:pPr>
      <w:r w:rsidRPr="00EF5AC8">
        <w:rPr>
          <w:rFonts w:ascii="Arial" w:hAnsi="Arial" w:cs="Arial"/>
          <w:color w:val="000000"/>
          <w:sz w:val="22"/>
        </w:rPr>
        <w:t xml:space="preserve">      </w:t>
      </w:r>
      <w:r w:rsidR="00002996" w:rsidRPr="00EF5AC8">
        <w:rPr>
          <w:rFonts w:ascii="Arial" w:hAnsi="Arial" w:cs="Arial"/>
          <w:color w:val="000000"/>
          <w:sz w:val="22"/>
        </w:rPr>
        <w:t>Marja van de Peppel</w:t>
      </w:r>
    </w:p>
    <w:sectPr w:rsidR="00AC6724" w:rsidRPr="00610852" w:rsidSect="00014969">
      <w:headerReference w:type="default" r:id="rId8"/>
      <w:footerReference w:type="default" r:id="rId9"/>
      <w:pgSz w:w="11906" w:h="16838" w:code="9"/>
      <w:pgMar w:top="1440" w:right="1134" w:bottom="1440" w:left="1134" w:header="709" w:footer="5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916C6" w14:textId="77777777" w:rsidR="000F3D5B" w:rsidRDefault="000F3D5B">
      <w:r>
        <w:separator/>
      </w:r>
    </w:p>
  </w:endnote>
  <w:endnote w:type="continuationSeparator" w:id="0">
    <w:p w14:paraId="12614738" w14:textId="77777777" w:rsidR="000F3D5B" w:rsidRDefault="000F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F403" w14:textId="77777777" w:rsidR="00A06D9C" w:rsidRDefault="000F3D5B">
    <w:pPr>
      <w:pStyle w:val="Voettekst"/>
      <w:tabs>
        <w:tab w:val="clear" w:pos="4153"/>
        <w:tab w:val="clear" w:pos="8306"/>
        <w:tab w:val="left" w:pos="540"/>
        <w:tab w:val="left" w:pos="1080"/>
        <w:tab w:val="left" w:pos="1620"/>
        <w:tab w:val="left" w:pos="2340"/>
        <w:tab w:val="left" w:pos="2880"/>
        <w:tab w:val="left" w:pos="3420"/>
        <w:tab w:val="left" w:pos="3960"/>
        <w:tab w:val="left" w:pos="4500"/>
        <w:tab w:val="left" w:pos="5040"/>
        <w:tab w:val="left" w:pos="5760"/>
        <w:tab w:val="left" w:pos="6300"/>
        <w:tab w:val="left" w:pos="6840"/>
        <w:tab w:val="left" w:pos="7380"/>
        <w:tab w:val="left" w:pos="7920"/>
        <w:tab w:val="left" w:pos="8460"/>
        <w:tab w:val="left" w:pos="9000"/>
      </w:tabs>
      <w:rPr>
        <w:sz w:val="16"/>
      </w:rPr>
    </w:pPr>
    <w:r>
      <w:rPr>
        <w:noProof/>
        <w:sz w:val="16"/>
      </w:rPr>
      <w:pict w14:anchorId="397C36A7">
        <v:rect id="_x0000_i1025" alt="" style="width:453.6pt;height:.05pt;mso-width-percent:0;mso-height-percent:0;mso-width-percent:0;mso-height-percent:0" o:hralign="center" o:hrstd="t" o:hr="t" fillcolor="gray" stroked="f"/>
      </w:pict>
    </w:r>
  </w:p>
  <w:tbl>
    <w:tblPr>
      <w:tblW w:w="0" w:type="auto"/>
      <w:tblLook w:val="0000" w:firstRow="0" w:lastRow="0" w:firstColumn="0" w:lastColumn="0" w:noHBand="0" w:noVBand="0"/>
    </w:tblPr>
    <w:tblGrid>
      <w:gridCol w:w="5047"/>
      <w:gridCol w:w="4591"/>
    </w:tblGrid>
    <w:tr w:rsidR="00A06D9C" w14:paraId="3139A0EE" w14:textId="77777777" w:rsidTr="00610852">
      <w:tc>
        <w:tcPr>
          <w:tcW w:w="5148" w:type="dxa"/>
        </w:tcPr>
        <w:p w14:paraId="423CF43A" w14:textId="6AD9544B" w:rsidR="00A06D9C" w:rsidRDefault="00425127">
          <w:pPr>
            <w:tabs>
              <w:tab w:val="left" w:pos="-963"/>
              <w:tab w:val="left" w:pos="-243"/>
              <w:tab w:val="left" w:pos="477"/>
              <w:tab w:val="left" w:pos="1197"/>
              <w:tab w:val="left" w:pos="1917"/>
              <w:tab w:val="left" w:pos="2637"/>
              <w:tab w:val="left" w:pos="3357"/>
              <w:tab w:val="left" w:pos="4077"/>
              <w:tab w:val="left" w:pos="4797"/>
              <w:tab w:val="left" w:pos="5517"/>
              <w:tab w:val="left" w:pos="6237"/>
              <w:tab w:val="left" w:pos="6957"/>
              <w:tab w:val="left" w:pos="7677"/>
              <w:tab w:val="left" w:pos="8397"/>
              <w:tab w:val="left" w:pos="9117"/>
            </w:tabs>
            <w:ind w:right="874"/>
            <w:rPr>
              <w:sz w:val="16"/>
            </w:rPr>
          </w:pPr>
          <w:r>
            <w:rPr>
              <w:sz w:val="16"/>
              <w:lang w:val="en-US"/>
            </w:rPr>
            <w:t xml:space="preserve">Notulen </w:t>
          </w:r>
          <w:r w:rsidR="00AC6C6A">
            <w:rPr>
              <w:sz w:val="16"/>
              <w:lang w:val="en-US"/>
            </w:rPr>
            <w:t>2</w:t>
          </w:r>
          <w:r w:rsidR="00014969">
            <w:rPr>
              <w:sz w:val="16"/>
              <w:lang w:val="en-US"/>
            </w:rPr>
            <w:t>8-10-2025</w:t>
          </w:r>
        </w:p>
      </w:tc>
      <w:tc>
        <w:tcPr>
          <w:tcW w:w="4680" w:type="dxa"/>
        </w:tcPr>
        <w:p w14:paraId="37722671" w14:textId="77777777" w:rsidR="00A06D9C" w:rsidRDefault="00A06D9C" w:rsidP="00610852">
          <w:pPr>
            <w:tabs>
              <w:tab w:val="left" w:pos="-963"/>
              <w:tab w:val="left" w:pos="-243"/>
              <w:tab w:val="left" w:pos="477"/>
              <w:tab w:val="left" w:pos="1197"/>
              <w:tab w:val="left" w:pos="1917"/>
              <w:tab w:val="left" w:pos="2637"/>
              <w:tab w:val="left" w:pos="3357"/>
              <w:tab w:val="left" w:pos="4077"/>
              <w:tab w:val="left" w:pos="4797"/>
              <w:tab w:val="left" w:pos="5517"/>
              <w:tab w:val="left" w:pos="6237"/>
              <w:tab w:val="left" w:pos="6957"/>
              <w:tab w:val="left" w:pos="7677"/>
              <w:tab w:val="left" w:pos="8397"/>
              <w:tab w:val="left" w:pos="9117"/>
            </w:tabs>
            <w:ind w:right="874"/>
            <w:jc w:val="right"/>
            <w:rPr>
              <w:sz w:val="16"/>
              <w:lang w:val="en-US"/>
            </w:rPr>
          </w:pPr>
          <w:r>
            <w:rPr>
              <w:sz w:val="16"/>
            </w:rPr>
            <w:t xml:space="preserve">Pagina </w:t>
          </w:r>
          <w:r>
            <w:rPr>
              <w:sz w:val="16"/>
              <w:lang w:val="en-US"/>
            </w:rPr>
            <w:fldChar w:fldCharType="begin"/>
          </w:r>
          <w:r>
            <w:rPr>
              <w:sz w:val="16"/>
            </w:rPr>
            <w:instrText xml:space="preserve"> PAGE </w:instrText>
          </w:r>
          <w:r>
            <w:rPr>
              <w:sz w:val="16"/>
              <w:lang w:val="en-US"/>
            </w:rPr>
            <w:fldChar w:fldCharType="separate"/>
          </w:r>
          <w:r w:rsidR="00425127">
            <w:rPr>
              <w:noProof/>
              <w:sz w:val="16"/>
            </w:rPr>
            <w:t>6</w:t>
          </w:r>
          <w:r>
            <w:rPr>
              <w:sz w:val="16"/>
              <w:lang w:val="en-US"/>
            </w:rPr>
            <w:fldChar w:fldCharType="end"/>
          </w:r>
          <w:r>
            <w:rPr>
              <w:sz w:val="16"/>
            </w:rPr>
            <w:t xml:space="preserve"> van </w:t>
          </w:r>
          <w:r>
            <w:rPr>
              <w:sz w:val="16"/>
              <w:lang w:val="en-US"/>
            </w:rPr>
            <w:fldChar w:fldCharType="begin"/>
          </w:r>
          <w:r>
            <w:rPr>
              <w:sz w:val="16"/>
            </w:rPr>
            <w:instrText xml:space="preserve"> NUMPAGES </w:instrText>
          </w:r>
          <w:r>
            <w:rPr>
              <w:sz w:val="16"/>
              <w:lang w:val="en-US"/>
            </w:rPr>
            <w:fldChar w:fldCharType="separate"/>
          </w:r>
          <w:r w:rsidR="00425127">
            <w:rPr>
              <w:noProof/>
              <w:sz w:val="16"/>
            </w:rPr>
            <w:t>6</w:t>
          </w:r>
          <w:r>
            <w:rPr>
              <w:sz w:val="16"/>
              <w:lang w:val="en-US"/>
            </w:rPr>
            <w:fldChar w:fldCharType="end"/>
          </w:r>
        </w:p>
      </w:tc>
    </w:tr>
  </w:tbl>
  <w:p w14:paraId="0ADFA92D" w14:textId="77777777" w:rsidR="00A06D9C" w:rsidRDefault="00A06D9C" w:rsidP="00AC6C6A">
    <w:pPr>
      <w:tabs>
        <w:tab w:val="left" w:pos="-963"/>
        <w:tab w:val="left" w:pos="-243"/>
        <w:tab w:val="left" w:pos="477"/>
        <w:tab w:val="left" w:pos="1197"/>
        <w:tab w:val="left" w:pos="1917"/>
        <w:tab w:val="left" w:pos="2637"/>
        <w:tab w:val="left" w:pos="3357"/>
        <w:tab w:val="left" w:pos="4077"/>
        <w:tab w:val="left" w:pos="4797"/>
        <w:tab w:val="left" w:pos="5517"/>
        <w:tab w:val="left" w:pos="6237"/>
        <w:tab w:val="left" w:pos="6957"/>
        <w:tab w:val="left" w:pos="7677"/>
        <w:tab w:val="left" w:pos="8397"/>
        <w:tab w:val="left" w:pos="9117"/>
      </w:tabs>
      <w:ind w:right="874"/>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A2D3" w14:textId="77777777" w:rsidR="000F3D5B" w:rsidRDefault="000F3D5B">
      <w:r>
        <w:separator/>
      </w:r>
    </w:p>
  </w:footnote>
  <w:footnote w:type="continuationSeparator" w:id="0">
    <w:p w14:paraId="626BAE89" w14:textId="77777777" w:rsidR="000F3D5B" w:rsidRDefault="000F3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DD42" w14:textId="77777777" w:rsidR="00A06D9C" w:rsidRDefault="00AE46B2">
    <w:pPr>
      <w:pStyle w:val="Koptekst"/>
      <w:jc w:val="center"/>
      <w:rPr>
        <w:b/>
        <w:bCs/>
        <w:sz w:val="52"/>
        <w:lang w:val="en-US"/>
      </w:rPr>
    </w:pPr>
    <w:r>
      <w:rPr>
        <w:b/>
        <w:bCs/>
        <w:noProof/>
        <w:sz w:val="20"/>
      </w:rPr>
      <w:drawing>
        <wp:anchor distT="0" distB="0" distL="114300" distR="114300" simplePos="0" relativeHeight="251658240" behindDoc="1" locked="0" layoutInCell="1" allowOverlap="1" wp14:anchorId="22BEF649" wp14:editId="12FB1B8D">
          <wp:simplePos x="0" y="0"/>
          <wp:positionH relativeFrom="column">
            <wp:posOffset>-228600</wp:posOffset>
          </wp:positionH>
          <wp:positionV relativeFrom="paragraph">
            <wp:posOffset>-335915</wp:posOffset>
          </wp:positionV>
          <wp:extent cx="1216660" cy="934720"/>
          <wp:effectExtent l="0" t="0" r="2540" b="0"/>
          <wp:wrapThrough wrapText="bothSides">
            <wp:wrapPolygon edited="0">
              <wp:start x="0" y="0"/>
              <wp:lineTo x="0" y="21130"/>
              <wp:lineTo x="21307" y="21130"/>
              <wp:lineTo x="21307" y="0"/>
              <wp:lineTo x="0" y="0"/>
            </wp:wrapPolygon>
          </wp:wrapThrough>
          <wp:docPr id="182922" name="Afbeelding 182922" descr="ottclogo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ttclogo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9347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52"/>
      </w:rPr>
      <w:drawing>
        <wp:anchor distT="0" distB="0" distL="114300" distR="114300" simplePos="0" relativeHeight="251657216" behindDoc="1" locked="0" layoutInCell="1" allowOverlap="1" wp14:anchorId="465C9935" wp14:editId="696E6DCD">
          <wp:simplePos x="0" y="0"/>
          <wp:positionH relativeFrom="column">
            <wp:posOffset>5257800</wp:posOffset>
          </wp:positionH>
          <wp:positionV relativeFrom="paragraph">
            <wp:posOffset>-335915</wp:posOffset>
          </wp:positionV>
          <wp:extent cx="1216660" cy="934720"/>
          <wp:effectExtent l="0" t="0" r="2540" b="0"/>
          <wp:wrapThrough wrapText="bothSides">
            <wp:wrapPolygon edited="0">
              <wp:start x="0" y="0"/>
              <wp:lineTo x="0" y="21130"/>
              <wp:lineTo x="21307" y="21130"/>
              <wp:lineTo x="21307" y="0"/>
              <wp:lineTo x="0" y="0"/>
            </wp:wrapPolygon>
          </wp:wrapThrough>
          <wp:docPr id="1804735968" name="Afbeelding 1804735968" descr="ottclogo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tclogo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D9C">
      <w:rPr>
        <w:b/>
        <w:bCs/>
        <w:sz w:val="52"/>
        <w:lang w:val="en-US"/>
      </w:rPr>
      <w:t>Tafeltennisvereniging OTTC</w:t>
    </w:r>
  </w:p>
  <w:p w14:paraId="5754FA74" w14:textId="77777777" w:rsidR="00A06D9C" w:rsidRDefault="000F3D5B">
    <w:pPr>
      <w:pStyle w:val="Koptekst"/>
      <w:rPr>
        <w:sz w:val="48"/>
        <w:lang w:val="en-US"/>
      </w:rPr>
    </w:pPr>
    <w:r>
      <w:rPr>
        <w:noProof/>
        <w:sz w:val="48"/>
        <w:lang w:val="en-US"/>
      </w:rPr>
      <w:pict w14:anchorId="332A310C">
        <v:rect id="_x0000_i1026" alt="" style="width:453.6pt;height:.05pt;mso-width-percent:0;mso-height-percent:0;mso-width-percent:0;mso-height-percent:0" o:hralign="center" o:hrstd="t" o:hr="t" fillcolor="gray"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A1B"/>
    <w:multiLevelType w:val="hybridMultilevel"/>
    <w:tmpl w:val="8BBE67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9674BB"/>
    <w:multiLevelType w:val="hybridMultilevel"/>
    <w:tmpl w:val="006A64CC"/>
    <w:lvl w:ilvl="0" w:tplc="0413000B">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11CE3CD8"/>
    <w:multiLevelType w:val="hybridMultilevel"/>
    <w:tmpl w:val="E08CFA06"/>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40112B5"/>
    <w:multiLevelType w:val="hybridMultilevel"/>
    <w:tmpl w:val="B016B9D6"/>
    <w:lvl w:ilvl="0" w:tplc="0413000B">
      <w:start w:val="1"/>
      <w:numFmt w:val="bullet"/>
      <w:lvlText w:val=""/>
      <w:lvlJc w:val="left"/>
      <w:pPr>
        <w:ind w:left="1158" w:hanging="360"/>
      </w:pPr>
      <w:rPr>
        <w:rFonts w:ascii="Wingdings" w:hAnsi="Wingdings" w:hint="default"/>
      </w:rPr>
    </w:lvl>
    <w:lvl w:ilvl="1" w:tplc="04130003" w:tentative="1">
      <w:start w:val="1"/>
      <w:numFmt w:val="bullet"/>
      <w:lvlText w:val="o"/>
      <w:lvlJc w:val="left"/>
      <w:pPr>
        <w:ind w:left="1878" w:hanging="360"/>
      </w:pPr>
      <w:rPr>
        <w:rFonts w:ascii="Courier New" w:hAnsi="Courier New" w:cs="Courier New" w:hint="default"/>
      </w:rPr>
    </w:lvl>
    <w:lvl w:ilvl="2" w:tplc="04130005" w:tentative="1">
      <w:start w:val="1"/>
      <w:numFmt w:val="bullet"/>
      <w:lvlText w:val=""/>
      <w:lvlJc w:val="left"/>
      <w:pPr>
        <w:ind w:left="2598" w:hanging="360"/>
      </w:pPr>
      <w:rPr>
        <w:rFonts w:ascii="Wingdings" w:hAnsi="Wingdings" w:hint="default"/>
      </w:rPr>
    </w:lvl>
    <w:lvl w:ilvl="3" w:tplc="04130001" w:tentative="1">
      <w:start w:val="1"/>
      <w:numFmt w:val="bullet"/>
      <w:lvlText w:val=""/>
      <w:lvlJc w:val="left"/>
      <w:pPr>
        <w:ind w:left="3318" w:hanging="360"/>
      </w:pPr>
      <w:rPr>
        <w:rFonts w:ascii="Symbol" w:hAnsi="Symbol" w:hint="default"/>
      </w:rPr>
    </w:lvl>
    <w:lvl w:ilvl="4" w:tplc="04130003" w:tentative="1">
      <w:start w:val="1"/>
      <w:numFmt w:val="bullet"/>
      <w:lvlText w:val="o"/>
      <w:lvlJc w:val="left"/>
      <w:pPr>
        <w:ind w:left="4038" w:hanging="360"/>
      </w:pPr>
      <w:rPr>
        <w:rFonts w:ascii="Courier New" w:hAnsi="Courier New" w:cs="Courier New" w:hint="default"/>
      </w:rPr>
    </w:lvl>
    <w:lvl w:ilvl="5" w:tplc="04130005" w:tentative="1">
      <w:start w:val="1"/>
      <w:numFmt w:val="bullet"/>
      <w:lvlText w:val=""/>
      <w:lvlJc w:val="left"/>
      <w:pPr>
        <w:ind w:left="4758" w:hanging="360"/>
      </w:pPr>
      <w:rPr>
        <w:rFonts w:ascii="Wingdings" w:hAnsi="Wingdings" w:hint="default"/>
      </w:rPr>
    </w:lvl>
    <w:lvl w:ilvl="6" w:tplc="04130001" w:tentative="1">
      <w:start w:val="1"/>
      <w:numFmt w:val="bullet"/>
      <w:lvlText w:val=""/>
      <w:lvlJc w:val="left"/>
      <w:pPr>
        <w:ind w:left="5478" w:hanging="360"/>
      </w:pPr>
      <w:rPr>
        <w:rFonts w:ascii="Symbol" w:hAnsi="Symbol" w:hint="default"/>
      </w:rPr>
    </w:lvl>
    <w:lvl w:ilvl="7" w:tplc="04130003" w:tentative="1">
      <w:start w:val="1"/>
      <w:numFmt w:val="bullet"/>
      <w:lvlText w:val="o"/>
      <w:lvlJc w:val="left"/>
      <w:pPr>
        <w:ind w:left="6198" w:hanging="360"/>
      </w:pPr>
      <w:rPr>
        <w:rFonts w:ascii="Courier New" w:hAnsi="Courier New" w:cs="Courier New" w:hint="default"/>
      </w:rPr>
    </w:lvl>
    <w:lvl w:ilvl="8" w:tplc="04130005" w:tentative="1">
      <w:start w:val="1"/>
      <w:numFmt w:val="bullet"/>
      <w:lvlText w:val=""/>
      <w:lvlJc w:val="left"/>
      <w:pPr>
        <w:ind w:left="6918" w:hanging="360"/>
      </w:pPr>
      <w:rPr>
        <w:rFonts w:ascii="Wingdings" w:hAnsi="Wingdings" w:hint="default"/>
      </w:rPr>
    </w:lvl>
  </w:abstractNum>
  <w:abstractNum w:abstractNumId="4" w15:restartNumberingAfterBreak="0">
    <w:nsid w:val="154F26B5"/>
    <w:multiLevelType w:val="hybridMultilevel"/>
    <w:tmpl w:val="62CC9618"/>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6B66A56"/>
    <w:multiLevelType w:val="hybridMultilevel"/>
    <w:tmpl w:val="616E2BC6"/>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8000045"/>
    <w:multiLevelType w:val="hybridMultilevel"/>
    <w:tmpl w:val="251C021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1A4D2C0A"/>
    <w:multiLevelType w:val="hybridMultilevel"/>
    <w:tmpl w:val="5DEEEFC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1C4B22A8"/>
    <w:multiLevelType w:val="hybridMultilevel"/>
    <w:tmpl w:val="03341C9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AC7F3C"/>
    <w:multiLevelType w:val="hybridMultilevel"/>
    <w:tmpl w:val="157823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8A4A55"/>
    <w:multiLevelType w:val="hybridMultilevel"/>
    <w:tmpl w:val="E9E4685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1ECF1D4A"/>
    <w:multiLevelType w:val="hybridMultilevel"/>
    <w:tmpl w:val="105AC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14E6A71"/>
    <w:multiLevelType w:val="hybridMultilevel"/>
    <w:tmpl w:val="8F0E9F2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3437812"/>
    <w:multiLevelType w:val="hybridMultilevel"/>
    <w:tmpl w:val="4F98E86A"/>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4" w15:restartNumberingAfterBreak="0">
    <w:nsid w:val="24382F03"/>
    <w:multiLevelType w:val="hybridMultilevel"/>
    <w:tmpl w:val="A12EF330"/>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5" w15:restartNumberingAfterBreak="0">
    <w:nsid w:val="329422E3"/>
    <w:multiLevelType w:val="hybridMultilevel"/>
    <w:tmpl w:val="088EB4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0D24A2"/>
    <w:multiLevelType w:val="hybridMultilevel"/>
    <w:tmpl w:val="19984F10"/>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37E91B8A"/>
    <w:multiLevelType w:val="hybridMultilevel"/>
    <w:tmpl w:val="74124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4666E8"/>
    <w:multiLevelType w:val="hybridMultilevel"/>
    <w:tmpl w:val="53E26222"/>
    <w:lvl w:ilvl="0" w:tplc="04130003">
      <w:start w:val="1"/>
      <w:numFmt w:val="bullet"/>
      <w:lvlText w:val="o"/>
      <w:lvlJc w:val="left"/>
      <w:pPr>
        <w:ind w:left="1140" w:hanging="360"/>
      </w:pPr>
      <w:rPr>
        <w:rFonts w:ascii="Courier New" w:hAnsi="Courier New" w:cs="Courier New" w:hint="default"/>
      </w:rPr>
    </w:lvl>
    <w:lvl w:ilvl="1" w:tplc="04130003" w:tentative="1">
      <w:start w:val="1"/>
      <w:numFmt w:val="bullet"/>
      <w:lvlText w:val="o"/>
      <w:lvlJc w:val="left"/>
      <w:pPr>
        <w:ind w:left="1860" w:hanging="360"/>
      </w:pPr>
      <w:rPr>
        <w:rFonts w:ascii="Courier New" w:hAnsi="Courier New" w:cs="Courier New" w:hint="default"/>
      </w:rPr>
    </w:lvl>
    <w:lvl w:ilvl="2" w:tplc="04130005" w:tentative="1">
      <w:start w:val="1"/>
      <w:numFmt w:val="bullet"/>
      <w:lvlText w:val=""/>
      <w:lvlJc w:val="left"/>
      <w:pPr>
        <w:ind w:left="2580" w:hanging="360"/>
      </w:pPr>
      <w:rPr>
        <w:rFonts w:ascii="Wingdings" w:hAnsi="Wingdings" w:hint="default"/>
      </w:rPr>
    </w:lvl>
    <w:lvl w:ilvl="3" w:tplc="04130001" w:tentative="1">
      <w:start w:val="1"/>
      <w:numFmt w:val="bullet"/>
      <w:lvlText w:val=""/>
      <w:lvlJc w:val="left"/>
      <w:pPr>
        <w:ind w:left="3300" w:hanging="360"/>
      </w:pPr>
      <w:rPr>
        <w:rFonts w:ascii="Symbol" w:hAnsi="Symbol" w:hint="default"/>
      </w:rPr>
    </w:lvl>
    <w:lvl w:ilvl="4" w:tplc="04130003" w:tentative="1">
      <w:start w:val="1"/>
      <w:numFmt w:val="bullet"/>
      <w:lvlText w:val="o"/>
      <w:lvlJc w:val="left"/>
      <w:pPr>
        <w:ind w:left="4020" w:hanging="360"/>
      </w:pPr>
      <w:rPr>
        <w:rFonts w:ascii="Courier New" w:hAnsi="Courier New" w:cs="Courier New" w:hint="default"/>
      </w:rPr>
    </w:lvl>
    <w:lvl w:ilvl="5" w:tplc="04130005" w:tentative="1">
      <w:start w:val="1"/>
      <w:numFmt w:val="bullet"/>
      <w:lvlText w:val=""/>
      <w:lvlJc w:val="left"/>
      <w:pPr>
        <w:ind w:left="4740" w:hanging="360"/>
      </w:pPr>
      <w:rPr>
        <w:rFonts w:ascii="Wingdings" w:hAnsi="Wingdings" w:hint="default"/>
      </w:rPr>
    </w:lvl>
    <w:lvl w:ilvl="6" w:tplc="04130001" w:tentative="1">
      <w:start w:val="1"/>
      <w:numFmt w:val="bullet"/>
      <w:lvlText w:val=""/>
      <w:lvlJc w:val="left"/>
      <w:pPr>
        <w:ind w:left="5460" w:hanging="360"/>
      </w:pPr>
      <w:rPr>
        <w:rFonts w:ascii="Symbol" w:hAnsi="Symbol" w:hint="default"/>
      </w:rPr>
    </w:lvl>
    <w:lvl w:ilvl="7" w:tplc="04130003" w:tentative="1">
      <w:start w:val="1"/>
      <w:numFmt w:val="bullet"/>
      <w:lvlText w:val="o"/>
      <w:lvlJc w:val="left"/>
      <w:pPr>
        <w:ind w:left="6180" w:hanging="360"/>
      </w:pPr>
      <w:rPr>
        <w:rFonts w:ascii="Courier New" w:hAnsi="Courier New" w:cs="Courier New" w:hint="default"/>
      </w:rPr>
    </w:lvl>
    <w:lvl w:ilvl="8" w:tplc="04130005" w:tentative="1">
      <w:start w:val="1"/>
      <w:numFmt w:val="bullet"/>
      <w:lvlText w:val=""/>
      <w:lvlJc w:val="left"/>
      <w:pPr>
        <w:ind w:left="6900" w:hanging="360"/>
      </w:pPr>
      <w:rPr>
        <w:rFonts w:ascii="Wingdings" w:hAnsi="Wingdings" w:hint="default"/>
      </w:rPr>
    </w:lvl>
  </w:abstractNum>
  <w:abstractNum w:abstractNumId="19" w15:restartNumberingAfterBreak="0">
    <w:nsid w:val="3B7B1C8B"/>
    <w:multiLevelType w:val="hybridMultilevel"/>
    <w:tmpl w:val="32E61396"/>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0" w15:restartNumberingAfterBreak="0">
    <w:nsid w:val="3DD312BE"/>
    <w:multiLevelType w:val="hybridMultilevel"/>
    <w:tmpl w:val="3A505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200E09"/>
    <w:multiLevelType w:val="hybridMultilevel"/>
    <w:tmpl w:val="20A2562C"/>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2" w15:restartNumberingAfterBreak="0">
    <w:nsid w:val="454D53AA"/>
    <w:multiLevelType w:val="hybridMultilevel"/>
    <w:tmpl w:val="8468F3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B61554"/>
    <w:multiLevelType w:val="hybridMultilevel"/>
    <w:tmpl w:val="B3729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B11049"/>
    <w:multiLevelType w:val="hybridMultilevel"/>
    <w:tmpl w:val="C18CA942"/>
    <w:lvl w:ilvl="0" w:tplc="0413000B">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5" w15:restartNumberingAfterBreak="0">
    <w:nsid w:val="4BB240F1"/>
    <w:multiLevelType w:val="hybridMultilevel"/>
    <w:tmpl w:val="1BD2A148"/>
    <w:lvl w:ilvl="0" w:tplc="0413000B">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6" w15:restartNumberingAfterBreak="0">
    <w:nsid w:val="56F53B0F"/>
    <w:multiLevelType w:val="hybridMultilevel"/>
    <w:tmpl w:val="DDF6C1A8"/>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5E943092"/>
    <w:multiLevelType w:val="hybridMultilevel"/>
    <w:tmpl w:val="3B2453A2"/>
    <w:lvl w:ilvl="0" w:tplc="04130001">
      <w:start w:val="1"/>
      <w:numFmt w:val="bullet"/>
      <w:lvlText w:val=""/>
      <w:lvlJc w:val="left"/>
      <w:pPr>
        <w:ind w:left="1200" w:hanging="360"/>
      </w:pPr>
      <w:rPr>
        <w:rFonts w:ascii="Symbol" w:hAnsi="Symbol" w:hint="default"/>
      </w:rPr>
    </w:lvl>
    <w:lvl w:ilvl="1" w:tplc="04130003" w:tentative="1">
      <w:start w:val="1"/>
      <w:numFmt w:val="bullet"/>
      <w:lvlText w:val="o"/>
      <w:lvlJc w:val="left"/>
      <w:pPr>
        <w:ind w:left="1920" w:hanging="360"/>
      </w:pPr>
      <w:rPr>
        <w:rFonts w:ascii="Courier New" w:hAnsi="Courier New" w:cs="Courier New" w:hint="default"/>
      </w:rPr>
    </w:lvl>
    <w:lvl w:ilvl="2" w:tplc="04130005" w:tentative="1">
      <w:start w:val="1"/>
      <w:numFmt w:val="bullet"/>
      <w:lvlText w:val=""/>
      <w:lvlJc w:val="left"/>
      <w:pPr>
        <w:ind w:left="2640" w:hanging="360"/>
      </w:pPr>
      <w:rPr>
        <w:rFonts w:ascii="Wingdings" w:hAnsi="Wingdings" w:hint="default"/>
      </w:rPr>
    </w:lvl>
    <w:lvl w:ilvl="3" w:tplc="04130001" w:tentative="1">
      <w:start w:val="1"/>
      <w:numFmt w:val="bullet"/>
      <w:lvlText w:val=""/>
      <w:lvlJc w:val="left"/>
      <w:pPr>
        <w:ind w:left="3360" w:hanging="360"/>
      </w:pPr>
      <w:rPr>
        <w:rFonts w:ascii="Symbol" w:hAnsi="Symbol" w:hint="default"/>
      </w:rPr>
    </w:lvl>
    <w:lvl w:ilvl="4" w:tplc="04130003" w:tentative="1">
      <w:start w:val="1"/>
      <w:numFmt w:val="bullet"/>
      <w:lvlText w:val="o"/>
      <w:lvlJc w:val="left"/>
      <w:pPr>
        <w:ind w:left="4080" w:hanging="360"/>
      </w:pPr>
      <w:rPr>
        <w:rFonts w:ascii="Courier New" w:hAnsi="Courier New" w:cs="Courier New" w:hint="default"/>
      </w:rPr>
    </w:lvl>
    <w:lvl w:ilvl="5" w:tplc="04130005" w:tentative="1">
      <w:start w:val="1"/>
      <w:numFmt w:val="bullet"/>
      <w:lvlText w:val=""/>
      <w:lvlJc w:val="left"/>
      <w:pPr>
        <w:ind w:left="4800" w:hanging="360"/>
      </w:pPr>
      <w:rPr>
        <w:rFonts w:ascii="Wingdings" w:hAnsi="Wingdings" w:hint="default"/>
      </w:rPr>
    </w:lvl>
    <w:lvl w:ilvl="6" w:tplc="04130001" w:tentative="1">
      <w:start w:val="1"/>
      <w:numFmt w:val="bullet"/>
      <w:lvlText w:val=""/>
      <w:lvlJc w:val="left"/>
      <w:pPr>
        <w:ind w:left="5520" w:hanging="360"/>
      </w:pPr>
      <w:rPr>
        <w:rFonts w:ascii="Symbol" w:hAnsi="Symbol" w:hint="default"/>
      </w:rPr>
    </w:lvl>
    <w:lvl w:ilvl="7" w:tplc="04130003" w:tentative="1">
      <w:start w:val="1"/>
      <w:numFmt w:val="bullet"/>
      <w:lvlText w:val="o"/>
      <w:lvlJc w:val="left"/>
      <w:pPr>
        <w:ind w:left="6240" w:hanging="360"/>
      </w:pPr>
      <w:rPr>
        <w:rFonts w:ascii="Courier New" w:hAnsi="Courier New" w:cs="Courier New" w:hint="default"/>
      </w:rPr>
    </w:lvl>
    <w:lvl w:ilvl="8" w:tplc="04130005" w:tentative="1">
      <w:start w:val="1"/>
      <w:numFmt w:val="bullet"/>
      <w:lvlText w:val=""/>
      <w:lvlJc w:val="left"/>
      <w:pPr>
        <w:ind w:left="6960" w:hanging="360"/>
      </w:pPr>
      <w:rPr>
        <w:rFonts w:ascii="Wingdings" w:hAnsi="Wingdings" w:hint="default"/>
      </w:rPr>
    </w:lvl>
  </w:abstractNum>
  <w:abstractNum w:abstractNumId="28" w15:restartNumberingAfterBreak="0">
    <w:nsid w:val="5F3C5767"/>
    <w:multiLevelType w:val="hybridMultilevel"/>
    <w:tmpl w:val="83D28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51268E"/>
    <w:multiLevelType w:val="hybridMultilevel"/>
    <w:tmpl w:val="A59837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1B4B5A"/>
    <w:multiLevelType w:val="hybridMultilevel"/>
    <w:tmpl w:val="157A3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EE3484A"/>
    <w:multiLevelType w:val="hybridMultilevel"/>
    <w:tmpl w:val="F5A435CE"/>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6F253147"/>
    <w:multiLevelType w:val="hybridMultilevel"/>
    <w:tmpl w:val="3B92BF06"/>
    <w:lvl w:ilvl="0" w:tplc="0413000B">
      <w:start w:val="1"/>
      <w:numFmt w:val="bullet"/>
      <w:lvlText w:val=""/>
      <w:lvlJc w:val="left"/>
      <w:pPr>
        <w:ind w:left="1140" w:hanging="360"/>
      </w:pPr>
      <w:rPr>
        <w:rFonts w:ascii="Wingdings" w:hAnsi="Wingdings" w:hint="default"/>
      </w:rPr>
    </w:lvl>
    <w:lvl w:ilvl="1" w:tplc="04130003" w:tentative="1">
      <w:start w:val="1"/>
      <w:numFmt w:val="bullet"/>
      <w:lvlText w:val="o"/>
      <w:lvlJc w:val="left"/>
      <w:pPr>
        <w:ind w:left="1860" w:hanging="360"/>
      </w:pPr>
      <w:rPr>
        <w:rFonts w:ascii="Courier New" w:hAnsi="Courier New" w:cs="Courier New" w:hint="default"/>
      </w:rPr>
    </w:lvl>
    <w:lvl w:ilvl="2" w:tplc="04130005" w:tentative="1">
      <w:start w:val="1"/>
      <w:numFmt w:val="bullet"/>
      <w:lvlText w:val=""/>
      <w:lvlJc w:val="left"/>
      <w:pPr>
        <w:ind w:left="2580" w:hanging="360"/>
      </w:pPr>
      <w:rPr>
        <w:rFonts w:ascii="Wingdings" w:hAnsi="Wingdings" w:hint="default"/>
      </w:rPr>
    </w:lvl>
    <w:lvl w:ilvl="3" w:tplc="04130001" w:tentative="1">
      <w:start w:val="1"/>
      <w:numFmt w:val="bullet"/>
      <w:lvlText w:val=""/>
      <w:lvlJc w:val="left"/>
      <w:pPr>
        <w:ind w:left="3300" w:hanging="360"/>
      </w:pPr>
      <w:rPr>
        <w:rFonts w:ascii="Symbol" w:hAnsi="Symbol" w:hint="default"/>
      </w:rPr>
    </w:lvl>
    <w:lvl w:ilvl="4" w:tplc="04130003" w:tentative="1">
      <w:start w:val="1"/>
      <w:numFmt w:val="bullet"/>
      <w:lvlText w:val="o"/>
      <w:lvlJc w:val="left"/>
      <w:pPr>
        <w:ind w:left="4020" w:hanging="360"/>
      </w:pPr>
      <w:rPr>
        <w:rFonts w:ascii="Courier New" w:hAnsi="Courier New" w:cs="Courier New" w:hint="default"/>
      </w:rPr>
    </w:lvl>
    <w:lvl w:ilvl="5" w:tplc="04130005" w:tentative="1">
      <w:start w:val="1"/>
      <w:numFmt w:val="bullet"/>
      <w:lvlText w:val=""/>
      <w:lvlJc w:val="left"/>
      <w:pPr>
        <w:ind w:left="4740" w:hanging="360"/>
      </w:pPr>
      <w:rPr>
        <w:rFonts w:ascii="Wingdings" w:hAnsi="Wingdings" w:hint="default"/>
      </w:rPr>
    </w:lvl>
    <w:lvl w:ilvl="6" w:tplc="04130001" w:tentative="1">
      <w:start w:val="1"/>
      <w:numFmt w:val="bullet"/>
      <w:lvlText w:val=""/>
      <w:lvlJc w:val="left"/>
      <w:pPr>
        <w:ind w:left="5460" w:hanging="360"/>
      </w:pPr>
      <w:rPr>
        <w:rFonts w:ascii="Symbol" w:hAnsi="Symbol" w:hint="default"/>
      </w:rPr>
    </w:lvl>
    <w:lvl w:ilvl="7" w:tplc="04130003" w:tentative="1">
      <w:start w:val="1"/>
      <w:numFmt w:val="bullet"/>
      <w:lvlText w:val="o"/>
      <w:lvlJc w:val="left"/>
      <w:pPr>
        <w:ind w:left="6180" w:hanging="360"/>
      </w:pPr>
      <w:rPr>
        <w:rFonts w:ascii="Courier New" w:hAnsi="Courier New" w:cs="Courier New" w:hint="default"/>
      </w:rPr>
    </w:lvl>
    <w:lvl w:ilvl="8" w:tplc="04130005" w:tentative="1">
      <w:start w:val="1"/>
      <w:numFmt w:val="bullet"/>
      <w:lvlText w:val=""/>
      <w:lvlJc w:val="left"/>
      <w:pPr>
        <w:ind w:left="6900" w:hanging="360"/>
      </w:pPr>
      <w:rPr>
        <w:rFonts w:ascii="Wingdings" w:hAnsi="Wingdings" w:hint="default"/>
      </w:rPr>
    </w:lvl>
  </w:abstractNum>
  <w:abstractNum w:abstractNumId="33" w15:restartNumberingAfterBreak="0">
    <w:nsid w:val="736D74BB"/>
    <w:multiLevelType w:val="hybridMultilevel"/>
    <w:tmpl w:val="0A20EBE4"/>
    <w:lvl w:ilvl="0" w:tplc="E29AB36C">
      <w:start w:val="1"/>
      <w:numFmt w:val="decimal"/>
      <w:lvlText w:val="%1."/>
      <w:lvlJc w:val="left"/>
      <w:pPr>
        <w:tabs>
          <w:tab w:val="num" w:pos="360"/>
        </w:tabs>
        <w:ind w:left="360" w:hanging="360"/>
      </w:pPr>
      <w:rPr>
        <w:rFonts w:hint="default"/>
      </w:rPr>
    </w:lvl>
    <w:lvl w:ilvl="1" w:tplc="110C4DB6">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78F08F8"/>
    <w:multiLevelType w:val="hybridMultilevel"/>
    <w:tmpl w:val="78B0719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78C31400"/>
    <w:multiLevelType w:val="multilevel"/>
    <w:tmpl w:val="22A476D2"/>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1080"/>
        </w:tabs>
        <w:ind w:left="0" w:firstLine="0"/>
      </w:pPr>
      <w:rPr>
        <w:rFonts w:hint="default"/>
      </w:rPr>
    </w:lvl>
    <w:lvl w:ilvl="3">
      <w:start w:val="1"/>
      <w:numFmt w:val="decimal"/>
      <w:pStyle w:val="Kop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7C3F4CA3"/>
    <w:multiLevelType w:val="hybridMultilevel"/>
    <w:tmpl w:val="DA5ECDD4"/>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7" w15:restartNumberingAfterBreak="0">
    <w:nsid w:val="7CC14DAB"/>
    <w:multiLevelType w:val="hybridMultilevel"/>
    <w:tmpl w:val="9F2E3F7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694234497">
    <w:abstractNumId w:val="35"/>
  </w:num>
  <w:num w:numId="2" w16cid:durableId="1190755502">
    <w:abstractNumId w:val="33"/>
  </w:num>
  <w:num w:numId="3" w16cid:durableId="1532378776">
    <w:abstractNumId w:val="10"/>
  </w:num>
  <w:num w:numId="4" w16cid:durableId="223835518">
    <w:abstractNumId w:val="2"/>
  </w:num>
  <w:num w:numId="5" w16cid:durableId="796490716">
    <w:abstractNumId w:val="5"/>
  </w:num>
  <w:num w:numId="6" w16cid:durableId="2089959337">
    <w:abstractNumId w:val="4"/>
  </w:num>
  <w:num w:numId="7" w16cid:durableId="258175165">
    <w:abstractNumId w:val="26"/>
  </w:num>
  <w:num w:numId="8" w16cid:durableId="2024547033">
    <w:abstractNumId w:val="3"/>
  </w:num>
  <w:num w:numId="9" w16cid:durableId="81268030">
    <w:abstractNumId w:val="32"/>
  </w:num>
  <w:num w:numId="10" w16cid:durableId="26881737">
    <w:abstractNumId w:val="25"/>
  </w:num>
  <w:num w:numId="11" w16cid:durableId="1466853052">
    <w:abstractNumId w:val="24"/>
  </w:num>
  <w:num w:numId="12" w16cid:durableId="1613973639">
    <w:abstractNumId w:val="1"/>
  </w:num>
  <w:num w:numId="13" w16cid:durableId="225915400">
    <w:abstractNumId w:val="36"/>
  </w:num>
  <w:num w:numId="14" w16cid:durableId="854343341">
    <w:abstractNumId w:val="8"/>
  </w:num>
  <w:num w:numId="15" w16cid:durableId="2060201161">
    <w:abstractNumId w:val="23"/>
  </w:num>
  <w:num w:numId="16" w16cid:durableId="153574676">
    <w:abstractNumId w:val="11"/>
  </w:num>
  <w:num w:numId="17" w16cid:durableId="429936940">
    <w:abstractNumId w:val="21"/>
  </w:num>
  <w:num w:numId="18" w16cid:durableId="202522420">
    <w:abstractNumId w:val="28"/>
  </w:num>
  <w:num w:numId="19" w16cid:durableId="866527418">
    <w:abstractNumId w:val="15"/>
  </w:num>
  <w:num w:numId="20" w16cid:durableId="796098490">
    <w:abstractNumId w:val="22"/>
  </w:num>
  <w:num w:numId="21" w16cid:durableId="1066732129">
    <w:abstractNumId w:val="30"/>
  </w:num>
  <w:num w:numId="22" w16cid:durableId="457072725">
    <w:abstractNumId w:val="29"/>
  </w:num>
  <w:num w:numId="23" w16cid:durableId="1799058240">
    <w:abstractNumId w:val="13"/>
  </w:num>
  <w:num w:numId="24" w16cid:durableId="1657488439">
    <w:abstractNumId w:val="14"/>
  </w:num>
  <w:num w:numId="25" w16cid:durableId="2040546880">
    <w:abstractNumId w:val="19"/>
  </w:num>
  <w:num w:numId="26" w16cid:durableId="500195755">
    <w:abstractNumId w:val="16"/>
  </w:num>
  <w:num w:numId="27" w16cid:durableId="1057822008">
    <w:abstractNumId w:val="20"/>
  </w:num>
  <w:num w:numId="28" w16cid:durableId="1640502279">
    <w:abstractNumId w:val="0"/>
  </w:num>
  <w:num w:numId="29" w16cid:durableId="1168062684">
    <w:abstractNumId w:val="7"/>
  </w:num>
  <w:num w:numId="30" w16cid:durableId="40441100">
    <w:abstractNumId w:val="9"/>
  </w:num>
  <w:num w:numId="31" w16cid:durableId="2105027713">
    <w:abstractNumId w:val="37"/>
  </w:num>
  <w:num w:numId="32" w16cid:durableId="638343759">
    <w:abstractNumId w:val="27"/>
  </w:num>
  <w:num w:numId="33" w16cid:durableId="4870403">
    <w:abstractNumId w:val="17"/>
  </w:num>
  <w:num w:numId="34" w16cid:durableId="1155146724">
    <w:abstractNumId w:val="12"/>
  </w:num>
  <w:num w:numId="35" w16cid:durableId="1348678512">
    <w:abstractNumId w:val="6"/>
  </w:num>
  <w:num w:numId="36" w16cid:durableId="2013674891">
    <w:abstractNumId w:val="18"/>
  </w:num>
  <w:num w:numId="37" w16cid:durableId="821772171">
    <w:abstractNumId w:val="31"/>
  </w:num>
  <w:num w:numId="38" w16cid:durableId="1790204676">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US" w:vendorID="64" w:dllVersion="6" w:nlCheck="1" w:checkStyle="1"/>
  <w:activeWritingStyle w:appName="MSWord" w:lang="nl-NL" w:vendorID="64" w:dllVersion="4096" w:nlCheck="1" w:checkStyle="0"/>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60"/>
    <w:rsid w:val="000016EE"/>
    <w:rsid w:val="00001D92"/>
    <w:rsid w:val="000026FF"/>
    <w:rsid w:val="00002996"/>
    <w:rsid w:val="00003E4C"/>
    <w:rsid w:val="0000403C"/>
    <w:rsid w:val="0000471C"/>
    <w:rsid w:val="00004B04"/>
    <w:rsid w:val="00005CA3"/>
    <w:rsid w:val="000062EB"/>
    <w:rsid w:val="000065B8"/>
    <w:rsid w:val="0001028D"/>
    <w:rsid w:val="0001284B"/>
    <w:rsid w:val="00012E1D"/>
    <w:rsid w:val="00013144"/>
    <w:rsid w:val="00013284"/>
    <w:rsid w:val="00013F4A"/>
    <w:rsid w:val="00014969"/>
    <w:rsid w:val="000165B8"/>
    <w:rsid w:val="000216C0"/>
    <w:rsid w:val="00021841"/>
    <w:rsid w:val="00024094"/>
    <w:rsid w:val="000264BB"/>
    <w:rsid w:val="00034F9F"/>
    <w:rsid w:val="000364EA"/>
    <w:rsid w:val="00036E13"/>
    <w:rsid w:val="0003795E"/>
    <w:rsid w:val="00040003"/>
    <w:rsid w:val="00040456"/>
    <w:rsid w:val="000431BA"/>
    <w:rsid w:val="00043B53"/>
    <w:rsid w:val="00044384"/>
    <w:rsid w:val="0005682D"/>
    <w:rsid w:val="0005693C"/>
    <w:rsid w:val="000648A1"/>
    <w:rsid w:val="00064DE5"/>
    <w:rsid w:val="00070355"/>
    <w:rsid w:val="0007135E"/>
    <w:rsid w:val="0007390B"/>
    <w:rsid w:val="00074443"/>
    <w:rsid w:val="000819DE"/>
    <w:rsid w:val="000821BF"/>
    <w:rsid w:val="00082220"/>
    <w:rsid w:val="000822E2"/>
    <w:rsid w:val="00083E6B"/>
    <w:rsid w:val="00085539"/>
    <w:rsid w:val="00086BC3"/>
    <w:rsid w:val="00087A60"/>
    <w:rsid w:val="00090129"/>
    <w:rsid w:val="0009020C"/>
    <w:rsid w:val="000915D3"/>
    <w:rsid w:val="00094074"/>
    <w:rsid w:val="00096784"/>
    <w:rsid w:val="00097AD2"/>
    <w:rsid w:val="00097DF9"/>
    <w:rsid w:val="000A048C"/>
    <w:rsid w:val="000A1CCD"/>
    <w:rsid w:val="000A3FE2"/>
    <w:rsid w:val="000A4E3F"/>
    <w:rsid w:val="000A57A5"/>
    <w:rsid w:val="000A783C"/>
    <w:rsid w:val="000B048A"/>
    <w:rsid w:val="000B152A"/>
    <w:rsid w:val="000B2FCF"/>
    <w:rsid w:val="000B4261"/>
    <w:rsid w:val="000B43AB"/>
    <w:rsid w:val="000B6104"/>
    <w:rsid w:val="000B6C26"/>
    <w:rsid w:val="000C470A"/>
    <w:rsid w:val="000C51BE"/>
    <w:rsid w:val="000C5E2A"/>
    <w:rsid w:val="000D0912"/>
    <w:rsid w:val="000D4439"/>
    <w:rsid w:val="000D68F6"/>
    <w:rsid w:val="000D70AF"/>
    <w:rsid w:val="000E1F2E"/>
    <w:rsid w:val="000E32EC"/>
    <w:rsid w:val="000E4AAA"/>
    <w:rsid w:val="000E5B1C"/>
    <w:rsid w:val="000E6957"/>
    <w:rsid w:val="000E73BB"/>
    <w:rsid w:val="000E79B7"/>
    <w:rsid w:val="000F1A57"/>
    <w:rsid w:val="000F1C4E"/>
    <w:rsid w:val="000F2046"/>
    <w:rsid w:val="000F2403"/>
    <w:rsid w:val="000F3D5B"/>
    <w:rsid w:val="000F3E54"/>
    <w:rsid w:val="000F45A8"/>
    <w:rsid w:val="000F6EE8"/>
    <w:rsid w:val="000F7689"/>
    <w:rsid w:val="001016AB"/>
    <w:rsid w:val="001024B0"/>
    <w:rsid w:val="0010329C"/>
    <w:rsid w:val="001076FF"/>
    <w:rsid w:val="00107B0B"/>
    <w:rsid w:val="00114097"/>
    <w:rsid w:val="0012102E"/>
    <w:rsid w:val="0012127C"/>
    <w:rsid w:val="00121558"/>
    <w:rsid w:val="0012394F"/>
    <w:rsid w:val="00123A37"/>
    <w:rsid w:val="0012570C"/>
    <w:rsid w:val="00125C11"/>
    <w:rsid w:val="001274F9"/>
    <w:rsid w:val="00127FF6"/>
    <w:rsid w:val="001304BE"/>
    <w:rsid w:val="0013076B"/>
    <w:rsid w:val="00132420"/>
    <w:rsid w:val="001345E0"/>
    <w:rsid w:val="00136507"/>
    <w:rsid w:val="00140C42"/>
    <w:rsid w:val="001430C1"/>
    <w:rsid w:val="00143F4E"/>
    <w:rsid w:val="001445FE"/>
    <w:rsid w:val="00144DE0"/>
    <w:rsid w:val="00144DEE"/>
    <w:rsid w:val="0014683B"/>
    <w:rsid w:val="00146CE8"/>
    <w:rsid w:val="001505E1"/>
    <w:rsid w:val="00152CD3"/>
    <w:rsid w:val="00157697"/>
    <w:rsid w:val="001625FF"/>
    <w:rsid w:val="00162773"/>
    <w:rsid w:val="00163AA9"/>
    <w:rsid w:val="001656EA"/>
    <w:rsid w:val="001719BF"/>
    <w:rsid w:val="00172BE6"/>
    <w:rsid w:val="00174517"/>
    <w:rsid w:val="00175C04"/>
    <w:rsid w:val="0017705C"/>
    <w:rsid w:val="0018007E"/>
    <w:rsid w:val="001812BB"/>
    <w:rsid w:val="00181FA4"/>
    <w:rsid w:val="001843FF"/>
    <w:rsid w:val="00186140"/>
    <w:rsid w:val="00186E0C"/>
    <w:rsid w:val="00186FDC"/>
    <w:rsid w:val="0018733C"/>
    <w:rsid w:val="00190BA8"/>
    <w:rsid w:val="00190C87"/>
    <w:rsid w:val="0019168C"/>
    <w:rsid w:val="00191A7D"/>
    <w:rsid w:val="00192EF1"/>
    <w:rsid w:val="00194B89"/>
    <w:rsid w:val="00195252"/>
    <w:rsid w:val="00195C19"/>
    <w:rsid w:val="001970AA"/>
    <w:rsid w:val="00197BFE"/>
    <w:rsid w:val="001B0896"/>
    <w:rsid w:val="001B1044"/>
    <w:rsid w:val="001B40B9"/>
    <w:rsid w:val="001B5EA8"/>
    <w:rsid w:val="001B6707"/>
    <w:rsid w:val="001B7B40"/>
    <w:rsid w:val="001C06C7"/>
    <w:rsid w:val="001C2FAF"/>
    <w:rsid w:val="001C53A9"/>
    <w:rsid w:val="001C5B55"/>
    <w:rsid w:val="001C5F17"/>
    <w:rsid w:val="001C7020"/>
    <w:rsid w:val="001D2350"/>
    <w:rsid w:val="001D3DE8"/>
    <w:rsid w:val="001D4297"/>
    <w:rsid w:val="001D4726"/>
    <w:rsid w:val="001D4932"/>
    <w:rsid w:val="001D4946"/>
    <w:rsid w:val="001D4A33"/>
    <w:rsid w:val="001D5497"/>
    <w:rsid w:val="001E015F"/>
    <w:rsid w:val="001E075F"/>
    <w:rsid w:val="001E27D5"/>
    <w:rsid w:val="001E4B12"/>
    <w:rsid w:val="001F2C2B"/>
    <w:rsid w:val="001F5252"/>
    <w:rsid w:val="001F5E4E"/>
    <w:rsid w:val="001F690F"/>
    <w:rsid w:val="001F7C84"/>
    <w:rsid w:val="0020398E"/>
    <w:rsid w:val="00206387"/>
    <w:rsid w:val="002065B8"/>
    <w:rsid w:val="002072AC"/>
    <w:rsid w:val="00207A6D"/>
    <w:rsid w:val="00213935"/>
    <w:rsid w:val="00214135"/>
    <w:rsid w:val="00220D63"/>
    <w:rsid w:val="00230D3B"/>
    <w:rsid w:val="00232421"/>
    <w:rsid w:val="00233CB7"/>
    <w:rsid w:val="002377F3"/>
    <w:rsid w:val="00241C63"/>
    <w:rsid w:val="0024255E"/>
    <w:rsid w:val="00242FF3"/>
    <w:rsid w:val="00243F29"/>
    <w:rsid w:val="00245268"/>
    <w:rsid w:val="00245987"/>
    <w:rsid w:val="002519F7"/>
    <w:rsid w:val="002522C4"/>
    <w:rsid w:val="00256BA7"/>
    <w:rsid w:val="00257A43"/>
    <w:rsid w:val="002604A3"/>
    <w:rsid w:val="00260958"/>
    <w:rsid w:val="00265F47"/>
    <w:rsid w:val="00267375"/>
    <w:rsid w:val="002721E2"/>
    <w:rsid w:val="00273EAC"/>
    <w:rsid w:val="00274B5C"/>
    <w:rsid w:val="0027537E"/>
    <w:rsid w:val="0027625D"/>
    <w:rsid w:val="00277B5A"/>
    <w:rsid w:val="00280ADB"/>
    <w:rsid w:val="00281348"/>
    <w:rsid w:val="00281475"/>
    <w:rsid w:val="00284195"/>
    <w:rsid w:val="00284C99"/>
    <w:rsid w:val="00291968"/>
    <w:rsid w:val="002957C2"/>
    <w:rsid w:val="00295E4B"/>
    <w:rsid w:val="002A0313"/>
    <w:rsid w:val="002A0316"/>
    <w:rsid w:val="002A0770"/>
    <w:rsid w:val="002A2CDD"/>
    <w:rsid w:val="002A3729"/>
    <w:rsid w:val="002A3FCC"/>
    <w:rsid w:val="002A41F7"/>
    <w:rsid w:val="002A4893"/>
    <w:rsid w:val="002A6E6D"/>
    <w:rsid w:val="002A71BE"/>
    <w:rsid w:val="002A791E"/>
    <w:rsid w:val="002B0FC6"/>
    <w:rsid w:val="002B1A2B"/>
    <w:rsid w:val="002B29EC"/>
    <w:rsid w:val="002B680D"/>
    <w:rsid w:val="002B6F0F"/>
    <w:rsid w:val="002C007A"/>
    <w:rsid w:val="002C1F18"/>
    <w:rsid w:val="002C42DF"/>
    <w:rsid w:val="002C4571"/>
    <w:rsid w:val="002D3048"/>
    <w:rsid w:val="002D78DB"/>
    <w:rsid w:val="002E1F2B"/>
    <w:rsid w:val="002E265A"/>
    <w:rsid w:val="002E3010"/>
    <w:rsid w:val="002E3C87"/>
    <w:rsid w:val="002E5717"/>
    <w:rsid w:val="002F0A81"/>
    <w:rsid w:val="002F0E0A"/>
    <w:rsid w:val="002F1E99"/>
    <w:rsid w:val="002F2E12"/>
    <w:rsid w:val="002F4331"/>
    <w:rsid w:val="002F4C27"/>
    <w:rsid w:val="002F4CB4"/>
    <w:rsid w:val="002F521E"/>
    <w:rsid w:val="002F595B"/>
    <w:rsid w:val="002F7784"/>
    <w:rsid w:val="003012C3"/>
    <w:rsid w:val="00301523"/>
    <w:rsid w:val="00302B6F"/>
    <w:rsid w:val="003075BB"/>
    <w:rsid w:val="003116BC"/>
    <w:rsid w:val="00313F9D"/>
    <w:rsid w:val="0032257F"/>
    <w:rsid w:val="00322BAB"/>
    <w:rsid w:val="003230A3"/>
    <w:rsid w:val="003235F7"/>
    <w:rsid w:val="003246DA"/>
    <w:rsid w:val="00324C04"/>
    <w:rsid w:val="00325C2B"/>
    <w:rsid w:val="003311EF"/>
    <w:rsid w:val="00331309"/>
    <w:rsid w:val="00331987"/>
    <w:rsid w:val="003370ED"/>
    <w:rsid w:val="00340E6E"/>
    <w:rsid w:val="00341900"/>
    <w:rsid w:val="003431C9"/>
    <w:rsid w:val="003449DC"/>
    <w:rsid w:val="00354313"/>
    <w:rsid w:val="00357A3C"/>
    <w:rsid w:val="00357B05"/>
    <w:rsid w:val="00357EDA"/>
    <w:rsid w:val="003643F6"/>
    <w:rsid w:val="0036471C"/>
    <w:rsid w:val="003648E9"/>
    <w:rsid w:val="00371CCE"/>
    <w:rsid w:val="00372DC8"/>
    <w:rsid w:val="00372DD8"/>
    <w:rsid w:val="00372E74"/>
    <w:rsid w:val="0037403F"/>
    <w:rsid w:val="003759E4"/>
    <w:rsid w:val="00375E2F"/>
    <w:rsid w:val="00376A75"/>
    <w:rsid w:val="00376D08"/>
    <w:rsid w:val="00377B8F"/>
    <w:rsid w:val="00380B13"/>
    <w:rsid w:val="00383A8F"/>
    <w:rsid w:val="00385748"/>
    <w:rsid w:val="00386027"/>
    <w:rsid w:val="00390007"/>
    <w:rsid w:val="0039157E"/>
    <w:rsid w:val="00391E0D"/>
    <w:rsid w:val="00392210"/>
    <w:rsid w:val="003935D8"/>
    <w:rsid w:val="00393DD6"/>
    <w:rsid w:val="003A104C"/>
    <w:rsid w:val="003A1806"/>
    <w:rsid w:val="003A687B"/>
    <w:rsid w:val="003B4B89"/>
    <w:rsid w:val="003B68F6"/>
    <w:rsid w:val="003C0031"/>
    <w:rsid w:val="003C01A7"/>
    <w:rsid w:val="003C4535"/>
    <w:rsid w:val="003D0920"/>
    <w:rsid w:val="003D5F6A"/>
    <w:rsid w:val="003E3459"/>
    <w:rsid w:val="003E3805"/>
    <w:rsid w:val="003E46A8"/>
    <w:rsid w:val="003E76D5"/>
    <w:rsid w:val="003F4751"/>
    <w:rsid w:val="003F4EEC"/>
    <w:rsid w:val="003F5865"/>
    <w:rsid w:val="003F615A"/>
    <w:rsid w:val="003F7D74"/>
    <w:rsid w:val="00401325"/>
    <w:rsid w:val="00402BBE"/>
    <w:rsid w:val="004044C2"/>
    <w:rsid w:val="00404595"/>
    <w:rsid w:val="004061F0"/>
    <w:rsid w:val="00406C65"/>
    <w:rsid w:val="00411AAD"/>
    <w:rsid w:val="004134BC"/>
    <w:rsid w:val="00415A2D"/>
    <w:rsid w:val="00417948"/>
    <w:rsid w:val="00417A22"/>
    <w:rsid w:val="00417E63"/>
    <w:rsid w:val="00420B20"/>
    <w:rsid w:val="00420F78"/>
    <w:rsid w:val="00422C1E"/>
    <w:rsid w:val="00425127"/>
    <w:rsid w:val="00427A99"/>
    <w:rsid w:val="004316F8"/>
    <w:rsid w:val="0043212C"/>
    <w:rsid w:val="0043255A"/>
    <w:rsid w:val="00436D16"/>
    <w:rsid w:val="00437651"/>
    <w:rsid w:val="00440780"/>
    <w:rsid w:val="00445695"/>
    <w:rsid w:val="004463A0"/>
    <w:rsid w:val="004479AE"/>
    <w:rsid w:val="00447EAB"/>
    <w:rsid w:val="0045056C"/>
    <w:rsid w:val="00453A9A"/>
    <w:rsid w:val="00454C63"/>
    <w:rsid w:val="0045659C"/>
    <w:rsid w:val="00456CCE"/>
    <w:rsid w:val="00460FF9"/>
    <w:rsid w:val="004632AB"/>
    <w:rsid w:val="00464232"/>
    <w:rsid w:val="00464BF3"/>
    <w:rsid w:val="00464C57"/>
    <w:rsid w:val="00465673"/>
    <w:rsid w:val="00466806"/>
    <w:rsid w:val="00467515"/>
    <w:rsid w:val="00471827"/>
    <w:rsid w:val="00471A97"/>
    <w:rsid w:val="00473CF9"/>
    <w:rsid w:val="00474332"/>
    <w:rsid w:val="00474985"/>
    <w:rsid w:val="00475782"/>
    <w:rsid w:val="0047586B"/>
    <w:rsid w:val="004764CA"/>
    <w:rsid w:val="00481A88"/>
    <w:rsid w:val="00484DA0"/>
    <w:rsid w:val="00486A76"/>
    <w:rsid w:val="00487192"/>
    <w:rsid w:val="00492B3D"/>
    <w:rsid w:val="00496199"/>
    <w:rsid w:val="00497A1D"/>
    <w:rsid w:val="004A322D"/>
    <w:rsid w:val="004A45F3"/>
    <w:rsid w:val="004A4930"/>
    <w:rsid w:val="004B5E74"/>
    <w:rsid w:val="004B78EA"/>
    <w:rsid w:val="004B7D68"/>
    <w:rsid w:val="004C18F6"/>
    <w:rsid w:val="004C6428"/>
    <w:rsid w:val="004C763C"/>
    <w:rsid w:val="004C7F13"/>
    <w:rsid w:val="004D1F99"/>
    <w:rsid w:val="004D3B02"/>
    <w:rsid w:val="004D5988"/>
    <w:rsid w:val="004E19C9"/>
    <w:rsid w:val="004E39FD"/>
    <w:rsid w:val="004E4060"/>
    <w:rsid w:val="004E63E9"/>
    <w:rsid w:val="004E6D93"/>
    <w:rsid w:val="004F13DF"/>
    <w:rsid w:val="004F1A0A"/>
    <w:rsid w:val="004F59CE"/>
    <w:rsid w:val="004F69F5"/>
    <w:rsid w:val="00502005"/>
    <w:rsid w:val="00507EC8"/>
    <w:rsid w:val="005108EA"/>
    <w:rsid w:val="005167E8"/>
    <w:rsid w:val="00516821"/>
    <w:rsid w:val="0051696C"/>
    <w:rsid w:val="00516E6C"/>
    <w:rsid w:val="0051757B"/>
    <w:rsid w:val="00520348"/>
    <w:rsid w:val="00520D5F"/>
    <w:rsid w:val="00520FC5"/>
    <w:rsid w:val="0052259B"/>
    <w:rsid w:val="00523407"/>
    <w:rsid w:val="00523CB8"/>
    <w:rsid w:val="00524852"/>
    <w:rsid w:val="00525F03"/>
    <w:rsid w:val="0052636F"/>
    <w:rsid w:val="005272BE"/>
    <w:rsid w:val="00527F01"/>
    <w:rsid w:val="0053205E"/>
    <w:rsid w:val="005321FE"/>
    <w:rsid w:val="00533014"/>
    <w:rsid w:val="00533AA5"/>
    <w:rsid w:val="00534B3E"/>
    <w:rsid w:val="00534F97"/>
    <w:rsid w:val="00537877"/>
    <w:rsid w:val="00540556"/>
    <w:rsid w:val="0054349F"/>
    <w:rsid w:val="005508D7"/>
    <w:rsid w:val="00551ACD"/>
    <w:rsid w:val="00551FF6"/>
    <w:rsid w:val="0055743F"/>
    <w:rsid w:val="00561489"/>
    <w:rsid w:val="00563D4E"/>
    <w:rsid w:val="00564AD4"/>
    <w:rsid w:val="005738D6"/>
    <w:rsid w:val="00575672"/>
    <w:rsid w:val="005757F5"/>
    <w:rsid w:val="00581BF5"/>
    <w:rsid w:val="005834F1"/>
    <w:rsid w:val="005847B7"/>
    <w:rsid w:val="00585A66"/>
    <w:rsid w:val="00585D19"/>
    <w:rsid w:val="005861A0"/>
    <w:rsid w:val="0059270D"/>
    <w:rsid w:val="00593F4A"/>
    <w:rsid w:val="0059583E"/>
    <w:rsid w:val="00595D56"/>
    <w:rsid w:val="005976DB"/>
    <w:rsid w:val="005A18F5"/>
    <w:rsid w:val="005A20B5"/>
    <w:rsid w:val="005A5180"/>
    <w:rsid w:val="005A7265"/>
    <w:rsid w:val="005B22B8"/>
    <w:rsid w:val="005B2A8A"/>
    <w:rsid w:val="005B2D8D"/>
    <w:rsid w:val="005B4868"/>
    <w:rsid w:val="005B4C4E"/>
    <w:rsid w:val="005B4CDE"/>
    <w:rsid w:val="005C0F81"/>
    <w:rsid w:val="005C4F88"/>
    <w:rsid w:val="005C68F9"/>
    <w:rsid w:val="005C73FB"/>
    <w:rsid w:val="005C76E8"/>
    <w:rsid w:val="005D127C"/>
    <w:rsid w:val="005D3D61"/>
    <w:rsid w:val="005D45E8"/>
    <w:rsid w:val="005D7419"/>
    <w:rsid w:val="005D7937"/>
    <w:rsid w:val="005E1422"/>
    <w:rsid w:val="005E497E"/>
    <w:rsid w:val="005F1853"/>
    <w:rsid w:val="005F2249"/>
    <w:rsid w:val="005F2457"/>
    <w:rsid w:val="005F3260"/>
    <w:rsid w:val="005F3430"/>
    <w:rsid w:val="005F3C4F"/>
    <w:rsid w:val="005F7BEF"/>
    <w:rsid w:val="006002F4"/>
    <w:rsid w:val="006009DC"/>
    <w:rsid w:val="00600D0B"/>
    <w:rsid w:val="006023CA"/>
    <w:rsid w:val="00603ECA"/>
    <w:rsid w:val="006044B4"/>
    <w:rsid w:val="006045D2"/>
    <w:rsid w:val="0060525F"/>
    <w:rsid w:val="0060564F"/>
    <w:rsid w:val="006067BD"/>
    <w:rsid w:val="00607E50"/>
    <w:rsid w:val="00610852"/>
    <w:rsid w:val="00612CE3"/>
    <w:rsid w:val="00613ACA"/>
    <w:rsid w:val="00614F07"/>
    <w:rsid w:val="0061668C"/>
    <w:rsid w:val="0062159B"/>
    <w:rsid w:val="006222D6"/>
    <w:rsid w:val="00623661"/>
    <w:rsid w:val="00624068"/>
    <w:rsid w:val="0063011E"/>
    <w:rsid w:val="00633F71"/>
    <w:rsid w:val="006406CA"/>
    <w:rsid w:val="0064174B"/>
    <w:rsid w:val="0064265A"/>
    <w:rsid w:val="006457A6"/>
    <w:rsid w:val="00650D60"/>
    <w:rsid w:val="00650EA5"/>
    <w:rsid w:val="006510A7"/>
    <w:rsid w:val="00652DA1"/>
    <w:rsid w:val="00653FCD"/>
    <w:rsid w:val="006542AD"/>
    <w:rsid w:val="00655532"/>
    <w:rsid w:val="00655954"/>
    <w:rsid w:val="006579CC"/>
    <w:rsid w:val="00660B8D"/>
    <w:rsid w:val="00661405"/>
    <w:rsid w:val="006623CD"/>
    <w:rsid w:val="006654A2"/>
    <w:rsid w:val="00667B5F"/>
    <w:rsid w:val="00667E3F"/>
    <w:rsid w:val="0067091C"/>
    <w:rsid w:val="0067157C"/>
    <w:rsid w:val="00671C76"/>
    <w:rsid w:val="00673166"/>
    <w:rsid w:val="00676C7A"/>
    <w:rsid w:val="0067777B"/>
    <w:rsid w:val="006778AB"/>
    <w:rsid w:val="00680243"/>
    <w:rsid w:val="006802F5"/>
    <w:rsid w:val="006803A3"/>
    <w:rsid w:val="00683001"/>
    <w:rsid w:val="0068307D"/>
    <w:rsid w:val="00684724"/>
    <w:rsid w:val="00685F35"/>
    <w:rsid w:val="00686AB4"/>
    <w:rsid w:val="00686E62"/>
    <w:rsid w:val="00687D49"/>
    <w:rsid w:val="00690356"/>
    <w:rsid w:val="00690376"/>
    <w:rsid w:val="00693D78"/>
    <w:rsid w:val="00695CD5"/>
    <w:rsid w:val="0069607C"/>
    <w:rsid w:val="0069701D"/>
    <w:rsid w:val="006A0A33"/>
    <w:rsid w:val="006A0D5E"/>
    <w:rsid w:val="006A1295"/>
    <w:rsid w:val="006A1701"/>
    <w:rsid w:val="006A3ACA"/>
    <w:rsid w:val="006A5CBD"/>
    <w:rsid w:val="006B243C"/>
    <w:rsid w:val="006B44AF"/>
    <w:rsid w:val="006B580F"/>
    <w:rsid w:val="006B6D12"/>
    <w:rsid w:val="006C0D93"/>
    <w:rsid w:val="006C3165"/>
    <w:rsid w:val="006C3564"/>
    <w:rsid w:val="006C4F6C"/>
    <w:rsid w:val="006C5C10"/>
    <w:rsid w:val="006D2A88"/>
    <w:rsid w:val="006D3FF7"/>
    <w:rsid w:val="006D6DB2"/>
    <w:rsid w:val="006D7956"/>
    <w:rsid w:val="006E1168"/>
    <w:rsid w:val="006E1307"/>
    <w:rsid w:val="006E341D"/>
    <w:rsid w:val="006E4CAB"/>
    <w:rsid w:val="006E4E9F"/>
    <w:rsid w:val="006F032D"/>
    <w:rsid w:val="006F0A0F"/>
    <w:rsid w:val="006F0BAF"/>
    <w:rsid w:val="006F0FAE"/>
    <w:rsid w:val="006F16FC"/>
    <w:rsid w:val="006F1BC1"/>
    <w:rsid w:val="006F419D"/>
    <w:rsid w:val="006F5CD1"/>
    <w:rsid w:val="006F6080"/>
    <w:rsid w:val="006F7673"/>
    <w:rsid w:val="006F76C4"/>
    <w:rsid w:val="006F7C5F"/>
    <w:rsid w:val="006F7E34"/>
    <w:rsid w:val="007002D7"/>
    <w:rsid w:val="00701DA3"/>
    <w:rsid w:val="00702E6D"/>
    <w:rsid w:val="007030DA"/>
    <w:rsid w:val="0070367C"/>
    <w:rsid w:val="007045E2"/>
    <w:rsid w:val="007052A2"/>
    <w:rsid w:val="00705F66"/>
    <w:rsid w:val="00706BFD"/>
    <w:rsid w:val="00712463"/>
    <w:rsid w:val="007127A9"/>
    <w:rsid w:val="00713EEA"/>
    <w:rsid w:val="0071491D"/>
    <w:rsid w:val="00715532"/>
    <w:rsid w:val="007166D7"/>
    <w:rsid w:val="007213DA"/>
    <w:rsid w:val="00724D67"/>
    <w:rsid w:val="00724D6A"/>
    <w:rsid w:val="00727D89"/>
    <w:rsid w:val="007314A9"/>
    <w:rsid w:val="00732F52"/>
    <w:rsid w:val="00734486"/>
    <w:rsid w:val="0073795C"/>
    <w:rsid w:val="00740C69"/>
    <w:rsid w:val="00741567"/>
    <w:rsid w:val="007427C8"/>
    <w:rsid w:val="00743761"/>
    <w:rsid w:val="00745DA2"/>
    <w:rsid w:val="00747A5B"/>
    <w:rsid w:val="0075175C"/>
    <w:rsid w:val="00754FFE"/>
    <w:rsid w:val="007552AE"/>
    <w:rsid w:val="00757A75"/>
    <w:rsid w:val="00757D04"/>
    <w:rsid w:val="007612F8"/>
    <w:rsid w:val="0076161D"/>
    <w:rsid w:val="00762EEE"/>
    <w:rsid w:val="00766DF6"/>
    <w:rsid w:val="00771A0F"/>
    <w:rsid w:val="00771E92"/>
    <w:rsid w:val="0077231A"/>
    <w:rsid w:val="0077363D"/>
    <w:rsid w:val="00774288"/>
    <w:rsid w:val="0077472E"/>
    <w:rsid w:val="00775AD5"/>
    <w:rsid w:val="00777800"/>
    <w:rsid w:val="00780BDE"/>
    <w:rsid w:val="007839EE"/>
    <w:rsid w:val="00784B9D"/>
    <w:rsid w:val="00787EF8"/>
    <w:rsid w:val="00790116"/>
    <w:rsid w:val="007913D3"/>
    <w:rsid w:val="00791A07"/>
    <w:rsid w:val="00791D8C"/>
    <w:rsid w:val="00793975"/>
    <w:rsid w:val="0079512B"/>
    <w:rsid w:val="00797230"/>
    <w:rsid w:val="007A1C2A"/>
    <w:rsid w:val="007A33E8"/>
    <w:rsid w:val="007A6A4A"/>
    <w:rsid w:val="007A6C26"/>
    <w:rsid w:val="007B0021"/>
    <w:rsid w:val="007B225E"/>
    <w:rsid w:val="007B2303"/>
    <w:rsid w:val="007B2D7F"/>
    <w:rsid w:val="007B37C6"/>
    <w:rsid w:val="007B76BF"/>
    <w:rsid w:val="007C0A39"/>
    <w:rsid w:val="007C1828"/>
    <w:rsid w:val="007C2596"/>
    <w:rsid w:val="007C35D4"/>
    <w:rsid w:val="007C391F"/>
    <w:rsid w:val="007C7316"/>
    <w:rsid w:val="007C78DF"/>
    <w:rsid w:val="007D2CEC"/>
    <w:rsid w:val="007E0ED8"/>
    <w:rsid w:val="007E1A85"/>
    <w:rsid w:val="007E2ACF"/>
    <w:rsid w:val="007E2D18"/>
    <w:rsid w:val="007E40DF"/>
    <w:rsid w:val="007E6336"/>
    <w:rsid w:val="007E7138"/>
    <w:rsid w:val="007F0418"/>
    <w:rsid w:val="007F0648"/>
    <w:rsid w:val="007F48B9"/>
    <w:rsid w:val="007F59B2"/>
    <w:rsid w:val="007F60A9"/>
    <w:rsid w:val="007F7B3A"/>
    <w:rsid w:val="00800FFF"/>
    <w:rsid w:val="00802B7B"/>
    <w:rsid w:val="00805DD1"/>
    <w:rsid w:val="00811472"/>
    <w:rsid w:val="0081305C"/>
    <w:rsid w:val="00814EDE"/>
    <w:rsid w:val="00815DA8"/>
    <w:rsid w:val="008169AB"/>
    <w:rsid w:val="00816A67"/>
    <w:rsid w:val="0081734B"/>
    <w:rsid w:val="008200C1"/>
    <w:rsid w:val="00820EC2"/>
    <w:rsid w:val="00821C1F"/>
    <w:rsid w:val="00821F40"/>
    <w:rsid w:val="008221DF"/>
    <w:rsid w:val="008225B5"/>
    <w:rsid w:val="00822C51"/>
    <w:rsid w:val="008275AF"/>
    <w:rsid w:val="008310F6"/>
    <w:rsid w:val="00831D49"/>
    <w:rsid w:val="00833290"/>
    <w:rsid w:val="0083383F"/>
    <w:rsid w:val="0083770C"/>
    <w:rsid w:val="00840FB7"/>
    <w:rsid w:val="00843E90"/>
    <w:rsid w:val="008443A1"/>
    <w:rsid w:val="00850747"/>
    <w:rsid w:val="008555B3"/>
    <w:rsid w:val="00856B20"/>
    <w:rsid w:val="008574DB"/>
    <w:rsid w:val="00866898"/>
    <w:rsid w:val="00867ADA"/>
    <w:rsid w:val="00870343"/>
    <w:rsid w:val="00871CD5"/>
    <w:rsid w:val="00873369"/>
    <w:rsid w:val="008734C9"/>
    <w:rsid w:val="00874504"/>
    <w:rsid w:val="00876A69"/>
    <w:rsid w:val="008819F6"/>
    <w:rsid w:val="00885141"/>
    <w:rsid w:val="00885EAF"/>
    <w:rsid w:val="00885F8B"/>
    <w:rsid w:val="008872B3"/>
    <w:rsid w:val="00887713"/>
    <w:rsid w:val="0089092F"/>
    <w:rsid w:val="00896BD4"/>
    <w:rsid w:val="00897F98"/>
    <w:rsid w:val="008A22A2"/>
    <w:rsid w:val="008A6932"/>
    <w:rsid w:val="008B18EC"/>
    <w:rsid w:val="008B197D"/>
    <w:rsid w:val="008B70EF"/>
    <w:rsid w:val="008C2635"/>
    <w:rsid w:val="008C4018"/>
    <w:rsid w:val="008C498D"/>
    <w:rsid w:val="008C66B8"/>
    <w:rsid w:val="008C7D25"/>
    <w:rsid w:val="008D1423"/>
    <w:rsid w:val="008D3339"/>
    <w:rsid w:val="008D68D6"/>
    <w:rsid w:val="008E3924"/>
    <w:rsid w:val="008E3C40"/>
    <w:rsid w:val="008E3E51"/>
    <w:rsid w:val="008E40B9"/>
    <w:rsid w:val="008E5D35"/>
    <w:rsid w:val="008F1234"/>
    <w:rsid w:val="008F44C5"/>
    <w:rsid w:val="008F4C71"/>
    <w:rsid w:val="008F5263"/>
    <w:rsid w:val="008F5AD3"/>
    <w:rsid w:val="008F70E4"/>
    <w:rsid w:val="00900553"/>
    <w:rsid w:val="00902E8D"/>
    <w:rsid w:val="00907388"/>
    <w:rsid w:val="00907705"/>
    <w:rsid w:val="00910660"/>
    <w:rsid w:val="00912101"/>
    <w:rsid w:val="0091544C"/>
    <w:rsid w:val="00915516"/>
    <w:rsid w:val="00920533"/>
    <w:rsid w:val="00920D0A"/>
    <w:rsid w:val="00924DCB"/>
    <w:rsid w:val="00924ECA"/>
    <w:rsid w:val="009278BB"/>
    <w:rsid w:val="00931265"/>
    <w:rsid w:val="00935760"/>
    <w:rsid w:val="009410F8"/>
    <w:rsid w:val="00942F7E"/>
    <w:rsid w:val="00943556"/>
    <w:rsid w:val="00945F5A"/>
    <w:rsid w:val="00950944"/>
    <w:rsid w:val="00957045"/>
    <w:rsid w:val="0096152A"/>
    <w:rsid w:val="0096335D"/>
    <w:rsid w:val="00964BDD"/>
    <w:rsid w:val="0096517F"/>
    <w:rsid w:val="00966592"/>
    <w:rsid w:val="00970AE6"/>
    <w:rsid w:val="009738ED"/>
    <w:rsid w:val="00976577"/>
    <w:rsid w:val="00980B7E"/>
    <w:rsid w:val="00981477"/>
    <w:rsid w:val="009833AA"/>
    <w:rsid w:val="00984720"/>
    <w:rsid w:val="00985095"/>
    <w:rsid w:val="009852F2"/>
    <w:rsid w:val="00991AAF"/>
    <w:rsid w:val="00993BE4"/>
    <w:rsid w:val="0099564A"/>
    <w:rsid w:val="00995BBB"/>
    <w:rsid w:val="00995ED7"/>
    <w:rsid w:val="009A02C9"/>
    <w:rsid w:val="009A05FF"/>
    <w:rsid w:val="009A061C"/>
    <w:rsid w:val="009A170F"/>
    <w:rsid w:val="009A2EBD"/>
    <w:rsid w:val="009A31BD"/>
    <w:rsid w:val="009A33AE"/>
    <w:rsid w:val="009A569A"/>
    <w:rsid w:val="009A787E"/>
    <w:rsid w:val="009A78EF"/>
    <w:rsid w:val="009B5318"/>
    <w:rsid w:val="009B728B"/>
    <w:rsid w:val="009C0A1B"/>
    <w:rsid w:val="009C3A86"/>
    <w:rsid w:val="009C4BA0"/>
    <w:rsid w:val="009C5889"/>
    <w:rsid w:val="009C6994"/>
    <w:rsid w:val="009D09F3"/>
    <w:rsid w:val="009D10CA"/>
    <w:rsid w:val="009D1609"/>
    <w:rsid w:val="009D4761"/>
    <w:rsid w:val="009D4ACB"/>
    <w:rsid w:val="009D58C7"/>
    <w:rsid w:val="009D65B2"/>
    <w:rsid w:val="009D66A8"/>
    <w:rsid w:val="009D7504"/>
    <w:rsid w:val="009D787E"/>
    <w:rsid w:val="009E026A"/>
    <w:rsid w:val="009E07F8"/>
    <w:rsid w:val="009E0907"/>
    <w:rsid w:val="009E1915"/>
    <w:rsid w:val="009E347C"/>
    <w:rsid w:val="009E657F"/>
    <w:rsid w:val="009E6EA5"/>
    <w:rsid w:val="009E7119"/>
    <w:rsid w:val="009E76B1"/>
    <w:rsid w:val="009F1FC7"/>
    <w:rsid w:val="009F3426"/>
    <w:rsid w:val="00A00B06"/>
    <w:rsid w:val="00A06317"/>
    <w:rsid w:val="00A06D9C"/>
    <w:rsid w:val="00A121DA"/>
    <w:rsid w:val="00A121DC"/>
    <w:rsid w:val="00A13418"/>
    <w:rsid w:val="00A141AB"/>
    <w:rsid w:val="00A168A4"/>
    <w:rsid w:val="00A17C5F"/>
    <w:rsid w:val="00A224B3"/>
    <w:rsid w:val="00A225DA"/>
    <w:rsid w:val="00A25513"/>
    <w:rsid w:val="00A27273"/>
    <w:rsid w:val="00A2754B"/>
    <w:rsid w:val="00A35376"/>
    <w:rsid w:val="00A35B48"/>
    <w:rsid w:val="00A37784"/>
    <w:rsid w:val="00A44004"/>
    <w:rsid w:val="00A441AE"/>
    <w:rsid w:val="00A46A86"/>
    <w:rsid w:val="00A46D40"/>
    <w:rsid w:val="00A473AA"/>
    <w:rsid w:val="00A475AB"/>
    <w:rsid w:val="00A5230A"/>
    <w:rsid w:val="00A54D1B"/>
    <w:rsid w:val="00A5613A"/>
    <w:rsid w:val="00A57C20"/>
    <w:rsid w:val="00A62282"/>
    <w:rsid w:val="00A62EBD"/>
    <w:rsid w:val="00A63B36"/>
    <w:rsid w:val="00A63CEC"/>
    <w:rsid w:val="00A64A95"/>
    <w:rsid w:val="00A64AEF"/>
    <w:rsid w:val="00A6517A"/>
    <w:rsid w:val="00A65245"/>
    <w:rsid w:val="00A65EB0"/>
    <w:rsid w:val="00A6671F"/>
    <w:rsid w:val="00A67AEC"/>
    <w:rsid w:val="00A706B3"/>
    <w:rsid w:val="00A70E35"/>
    <w:rsid w:val="00A73D03"/>
    <w:rsid w:val="00A73DC1"/>
    <w:rsid w:val="00A74DA8"/>
    <w:rsid w:val="00A80860"/>
    <w:rsid w:val="00A8133C"/>
    <w:rsid w:val="00A8206F"/>
    <w:rsid w:val="00A8334A"/>
    <w:rsid w:val="00A87975"/>
    <w:rsid w:val="00A91795"/>
    <w:rsid w:val="00A93C3C"/>
    <w:rsid w:val="00A94BA2"/>
    <w:rsid w:val="00A94E37"/>
    <w:rsid w:val="00A955C5"/>
    <w:rsid w:val="00A96B63"/>
    <w:rsid w:val="00AA3EF9"/>
    <w:rsid w:val="00AB14BD"/>
    <w:rsid w:val="00AB1610"/>
    <w:rsid w:val="00AB3442"/>
    <w:rsid w:val="00AB4BF1"/>
    <w:rsid w:val="00AB4F8C"/>
    <w:rsid w:val="00AB5018"/>
    <w:rsid w:val="00AC243E"/>
    <w:rsid w:val="00AC2A8B"/>
    <w:rsid w:val="00AC3F17"/>
    <w:rsid w:val="00AC6724"/>
    <w:rsid w:val="00AC6C6A"/>
    <w:rsid w:val="00AC7330"/>
    <w:rsid w:val="00AD4262"/>
    <w:rsid w:val="00AD48C2"/>
    <w:rsid w:val="00AD53FE"/>
    <w:rsid w:val="00AD5D9A"/>
    <w:rsid w:val="00AD622B"/>
    <w:rsid w:val="00AD6C89"/>
    <w:rsid w:val="00AD7ABA"/>
    <w:rsid w:val="00AE0631"/>
    <w:rsid w:val="00AE157B"/>
    <w:rsid w:val="00AE210F"/>
    <w:rsid w:val="00AE2FB6"/>
    <w:rsid w:val="00AE38D5"/>
    <w:rsid w:val="00AE3B78"/>
    <w:rsid w:val="00AE46B2"/>
    <w:rsid w:val="00AE51AC"/>
    <w:rsid w:val="00AE609C"/>
    <w:rsid w:val="00AE6AD0"/>
    <w:rsid w:val="00AF02B8"/>
    <w:rsid w:val="00AF2376"/>
    <w:rsid w:val="00AF2E7D"/>
    <w:rsid w:val="00AF3428"/>
    <w:rsid w:val="00B05483"/>
    <w:rsid w:val="00B067FF"/>
    <w:rsid w:val="00B06B13"/>
    <w:rsid w:val="00B107BC"/>
    <w:rsid w:val="00B12318"/>
    <w:rsid w:val="00B135C6"/>
    <w:rsid w:val="00B13B68"/>
    <w:rsid w:val="00B13EA2"/>
    <w:rsid w:val="00B1441D"/>
    <w:rsid w:val="00B1556D"/>
    <w:rsid w:val="00B2009F"/>
    <w:rsid w:val="00B2099E"/>
    <w:rsid w:val="00B2103E"/>
    <w:rsid w:val="00B23D7E"/>
    <w:rsid w:val="00B24F24"/>
    <w:rsid w:val="00B25B87"/>
    <w:rsid w:val="00B2659C"/>
    <w:rsid w:val="00B265C3"/>
    <w:rsid w:val="00B275CA"/>
    <w:rsid w:val="00B321E9"/>
    <w:rsid w:val="00B33532"/>
    <w:rsid w:val="00B33F4C"/>
    <w:rsid w:val="00B33FA6"/>
    <w:rsid w:val="00B34195"/>
    <w:rsid w:val="00B3437A"/>
    <w:rsid w:val="00B3798C"/>
    <w:rsid w:val="00B4418E"/>
    <w:rsid w:val="00B46C61"/>
    <w:rsid w:val="00B51363"/>
    <w:rsid w:val="00B51D64"/>
    <w:rsid w:val="00B533FC"/>
    <w:rsid w:val="00B55E27"/>
    <w:rsid w:val="00B56596"/>
    <w:rsid w:val="00B574BF"/>
    <w:rsid w:val="00B57D80"/>
    <w:rsid w:val="00B63043"/>
    <w:rsid w:val="00B63DB6"/>
    <w:rsid w:val="00B64342"/>
    <w:rsid w:val="00B665DE"/>
    <w:rsid w:val="00B70219"/>
    <w:rsid w:val="00B72241"/>
    <w:rsid w:val="00B73A54"/>
    <w:rsid w:val="00B7410C"/>
    <w:rsid w:val="00B74505"/>
    <w:rsid w:val="00B75646"/>
    <w:rsid w:val="00B75B74"/>
    <w:rsid w:val="00B814BA"/>
    <w:rsid w:val="00B84E76"/>
    <w:rsid w:val="00B87F1A"/>
    <w:rsid w:val="00B950DF"/>
    <w:rsid w:val="00B952D5"/>
    <w:rsid w:val="00B9791A"/>
    <w:rsid w:val="00BA013C"/>
    <w:rsid w:val="00BA1CF8"/>
    <w:rsid w:val="00BA24A6"/>
    <w:rsid w:val="00BA2632"/>
    <w:rsid w:val="00BA272C"/>
    <w:rsid w:val="00BA2EE9"/>
    <w:rsid w:val="00BA5228"/>
    <w:rsid w:val="00BA5A7D"/>
    <w:rsid w:val="00BA6C6A"/>
    <w:rsid w:val="00BA7885"/>
    <w:rsid w:val="00BB3120"/>
    <w:rsid w:val="00BB35B8"/>
    <w:rsid w:val="00BB440B"/>
    <w:rsid w:val="00BB53BA"/>
    <w:rsid w:val="00BC0018"/>
    <w:rsid w:val="00BC0730"/>
    <w:rsid w:val="00BC078C"/>
    <w:rsid w:val="00BC2CD9"/>
    <w:rsid w:val="00BC3060"/>
    <w:rsid w:val="00BC58AC"/>
    <w:rsid w:val="00BC5A56"/>
    <w:rsid w:val="00BC6B33"/>
    <w:rsid w:val="00BC73D2"/>
    <w:rsid w:val="00BD07D5"/>
    <w:rsid w:val="00BD4A3B"/>
    <w:rsid w:val="00BD51DB"/>
    <w:rsid w:val="00BD64A5"/>
    <w:rsid w:val="00BD7995"/>
    <w:rsid w:val="00BE02DE"/>
    <w:rsid w:val="00BE1264"/>
    <w:rsid w:val="00BE44E0"/>
    <w:rsid w:val="00BE48EE"/>
    <w:rsid w:val="00BE74E8"/>
    <w:rsid w:val="00BF0C96"/>
    <w:rsid w:val="00BF4277"/>
    <w:rsid w:val="00BF46B3"/>
    <w:rsid w:val="00BF4CA6"/>
    <w:rsid w:val="00BF52F0"/>
    <w:rsid w:val="00BF7853"/>
    <w:rsid w:val="00C0281B"/>
    <w:rsid w:val="00C03574"/>
    <w:rsid w:val="00C06942"/>
    <w:rsid w:val="00C144A8"/>
    <w:rsid w:val="00C233F4"/>
    <w:rsid w:val="00C235E2"/>
    <w:rsid w:val="00C23821"/>
    <w:rsid w:val="00C24E29"/>
    <w:rsid w:val="00C27413"/>
    <w:rsid w:val="00C30DC7"/>
    <w:rsid w:val="00C31E1D"/>
    <w:rsid w:val="00C341E6"/>
    <w:rsid w:val="00C34D41"/>
    <w:rsid w:val="00C352B1"/>
    <w:rsid w:val="00C367BD"/>
    <w:rsid w:val="00C36BE4"/>
    <w:rsid w:val="00C40F25"/>
    <w:rsid w:val="00C41B48"/>
    <w:rsid w:val="00C41F16"/>
    <w:rsid w:val="00C4347B"/>
    <w:rsid w:val="00C44F24"/>
    <w:rsid w:val="00C456A3"/>
    <w:rsid w:val="00C46F1D"/>
    <w:rsid w:val="00C5102D"/>
    <w:rsid w:val="00C55E1D"/>
    <w:rsid w:val="00C55E5C"/>
    <w:rsid w:val="00C57CBD"/>
    <w:rsid w:val="00C61014"/>
    <w:rsid w:val="00C628C1"/>
    <w:rsid w:val="00C64A83"/>
    <w:rsid w:val="00C71D69"/>
    <w:rsid w:val="00C7590E"/>
    <w:rsid w:val="00C80351"/>
    <w:rsid w:val="00C806EF"/>
    <w:rsid w:val="00C82547"/>
    <w:rsid w:val="00C82F47"/>
    <w:rsid w:val="00C84EB5"/>
    <w:rsid w:val="00C86BDF"/>
    <w:rsid w:val="00C90AF3"/>
    <w:rsid w:val="00C92EFF"/>
    <w:rsid w:val="00C9477A"/>
    <w:rsid w:val="00C949F7"/>
    <w:rsid w:val="00C94DE1"/>
    <w:rsid w:val="00C955E5"/>
    <w:rsid w:val="00CA4E70"/>
    <w:rsid w:val="00CA6A12"/>
    <w:rsid w:val="00CA6A1A"/>
    <w:rsid w:val="00CA6DED"/>
    <w:rsid w:val="00CA6F61"/>
    <w:rsid w:val="00CB330F"/>
    <w:rsid w:val="00CB43CC"/>
    <w:rsid w:val="00CB4DC9"/>
    <w:rsid w:val="00CB5B64"/>
    <w:rsid w:val="00CB63B5"/>
    <w:rsid w:val="00CB6884"/>
    <w:rsid w:val="00CC0B65"/>
    <w:rsid w:val="00CC2B85"/>
    <w:rsid w:val="00CC35DA"/>
    <w:rsid w:val="00CC4559"/>
    <w:rsid w:val="00CC4E18"/>
    <w:rsid w:val="00CD14C9"/>
    <w:rsid w:val="00CD2409"/>
    <w:rsid w:val="00CD2F4C"/>
    <w:rsid w:val="00CD39B9"/>
    <w:rsid w:val="00CD3EA2"/>
    <w:rsid w:val="00CD601C"/>
    <w:rsid w:val="00CE183B"/>
    <w:rsid w:val="00CE1EE9"/>
    <w:rsid w:val="00CE2F22"/>
    <w:rsid w:val="00CE67EF"/>
    <w:rsid w:val="00CE6BCD"/>
    <w:rsid w:val="00CF15A3"/>
    <w:rsid w:val="00CF17CD"/>
    <w:rsid w:val="00CF1AAD"/>
    <w:rsid w:val="00CF21A4"/>
    <w:rsid w:val="00CF2EDC"/>
    <w:rsid w:val="00CF3BFB"/>
    <w:rsid w:val="00CF52ED"/>
    <w:rsid w:val="00CF53D2"/>
    <w:rsid w:val="00CF6AA7"/>
    <w:rsid w:val="00CF75C1"/>
    <w:rsid w:val="00D00610"/>
    <w:rsid w:val="00D0385E"/>
    <w:rsid w:val="00D045A6"/>
    <w:rsid w:val="00D063AA"/>
    <w:rsid w:val="00D068E2"/>
    <w:rsid w:val="00D1197C"/>
    <w:rsid w:val="00D11BDD"/>
    <w:rsid w:val="00D11F83"/>
    <w:rsid w:val="00D12612"/>
    <w:rsid w:val="00D13748"/>
    <w:rsid w:val="00D145E8"/>
    <w:rsid w:val="00D14CC5"/>
    <w:rsid w:val="00D1544B"/>
    <w:rsid w:val="00D165E4"/>
    <w:rsid w:val="00D176BD"/>
    <w:rsid w:val="00D238E2"/>
    <w:rsid w:val="00D25D56"/>
    <w:rsid w:val="00D2740F"/>
    <w:rsid w:val="00D30B4B"/>
    <w:rsid w:val="00D31D5E"/>
    <w:rsid w:val="00D33C6A"/>
    <w:rsid w:val="00D341B4"/>
    <w:rsid w:val="00D3522E"/>
    <w:rsid w:val="00D35F00"/>
    <w:rsid w:val="00D37676"/>
    <w:rsid w:val="00D41ABC"/>
    <w:rsid w:val="00D4233D"/>
    <w:rsid w:val="00D423BA"/>
    <w:rsid w:val="00D44973"/>
    <w:rsid w:val="00D47AB8"/>
    <w:rsid w:val="00D47DEF"/>
    <w:rsid w:val="00D50A40"/>
    <w:rsid w:val="00D50A86"/>
    <w:rsid w:val="00D525C0"/>
    <w:rsid w:val="00D5511E"/>
    <w:rsid w:val="00D55378"/>
    <w:rsid w:val="00D57093"/>
    <w:rsid w:val="00D6006A"/>
    <w:rsid w:val="00D62AB7"/>
    <w:rsid w:val="00D62EE7"/>
    <w:rsid w:val="00D66C98"/>
    <w:rsid w:val="00D6717A"/>
    <w:rsid w:val="00D67958"/>
    <w:rsid w:val="00D67996"/>
    <w:rsid w:val="00D70102"/>
    <w:rsid w:val="00D73B9A"/>
    <w:rsid w:val="00D73EE4"/>
    <w:rsid w:val="00D75A49"/>
    <w:rsid w:val="00D75A7D"/>
    <w:rsid w:val="00D75D24"/>
    <w:rsid w:val="00D76D71"/>
    <w:rsid w:val="00D7716A"/>
    <w:rsid w:val="00D8452E"/>
    <w:rsid w:val="00D870B9"/>
    <w:rsid w:val="00D93722"/>
    <w:rsid w:val="00DA1250"/>
    <w:rsid w:val="00DA1544"/>
    <w:rsid w:val="00DA1770"/>
    <w:rsid w:val="00DA2C03"/>
    <w:rsid w:val="00DA61F8"/>
    <w:rsid w:val="00DA74BC"/>
    <w:rsid w:val="00DA7AE4"/>
    <w:rsid w:val="00DB1BC7"/>
    <w:rsid w:val="00DB385A"/>
    <w:rsid w:val="00DB40A9"/>
    <w:rsid w:val="00DB4FF7"/>
    <w:rsid w:val="00DB5729"/>
    <w:rsid w:val="00DB74F2"/>
    <w:rsid w:val="00DB79F9"/>
    <w:rsid w:val="00DC0BBD"/>
    <w:rsid w:val="00DC0C7C"/>
    <w:rsid w:val="00DC2D19"/>
    <w:rsid w:val="00DC3F4D"/>
    <w:rsid w:val="00DC51F7"/>
    <w:rsid w:val="00DC5BCA"/>
    <w:rsid w:val="00DD00E6"/>
    <w:rsid w:val="00DD0CDF"/>
    <w:rsid w:val="00DD2AD0"/>
    <w:rsid w:val="00DD3916"/>
    <w:rsid w:val="00DD6DC8"/>
    <w:rsid w:val="00DE07D6"/>
    <w:rsid w:val="00DE32D2"/>
    <w:rsid w:val="00DE3C9B"/>
    <w:rsid w:val="00DF299A"/>
    <w:rsid w:val="00DF3426"/>
    <w:rsid w:val="00DF5D0B"/>
    <w:rsid w:val="00DF6916"/>
    <w:rsid w:val="00DF70B7"/>
    <w:rsid w:val="00E00643"/>
    <w:rsid w:val="00E00BA6"/>
    <w:rsid w:val="00E03A9F"/>
    <w:rsid w:val="00E0577D"/>
    <w:rsid w:val="00E07E5B"/>
    <w:rsid w:val="00E10065"/>
    <w:rsid w:val="00E10CB1"/>
    <w:rsid w:val="00E11C0C"/>
    <w:rsid w:val="00E15117"/>
    <w:rsid w:val="00E15B1D"/>
    <w:rsid w:val="00E20AE9"/>
    <w:rsid w:val="00E2518E"/>
    <w:rsid w:val="00E32AA5"/>
    <w:rsid w:val="00E32B12"/>
    <w:rsid w:val="00E32E01"/>
    <w:rsid w:val="00E33048"/>
    <w:rsid w:val="00E35FF2"/>
    <w:rsid w:val="00E36053"/>
    <w:rsid w:val="00E40EB0"/>
    <w:rsid w:val="00E41F69"/>
    <w:rsid w:val="00E44D7E"/>
    <w:rsid w:val="00E4662A"/>
    <w:rsid w:val="00E543E4"/>
    <w:rsid w:val="00E57460"/>
    <w:rsid w:val="00E61762"/>
    <w:rsid w:val="00E62B73"/>
    <w:rsid w:val="00E63D4A"/>
    <w:rsid w:val="00E646F0"/>
    <w:rsid w:val="00E662CA"/>
    <w:rsid w:val="00E668D7"/>
    <w:rsid w:val="00E716C7"/>
    <w:rsid w:val="00E720ED"/>
    <w:rsid w:val="00E7394D"/>
    <w:rsid w:val="00E73A00"/>
    <w:rsid w:val="00E75343"/>
    <w:rsid w:val="00E85AA4"/>
    <w:rsid w:val="00E933A6"/>
    <w:rsid w:val="00E93830"/>
    <w:rsid w:val="00E9401D"/>
    <w:rsid w:val="00E958DF"/>
    <w:rsid w:val="00E97C10"/>
    <w:rsid w:val="00EA018C"/>
    <w:rsid w:val="00EA464F"/>
    <w:rsid w:val="00EA5FB9"/>
    <w:rsid w:val="00EA63AE"/>
    <w:rsid w:val="00EA76F4"/>
    <w:rsid w:val="00EA7B12"/>
    <w:rsid w:val="00EA7CE1"/>
    <w:rsid w:val="00EB111E"/>
    <w:rsid w:val="00EB3034"/>
    <w:rsid w:val="00EB4C72"/>
    <w:rsid w:val="00EB5026"/>
    <w:rsid w:val="00EB6F67"/>
    <w:rsid w:val="00EC138C"/>
    <w:rsid w:val="00EC3B2F"/>
    <w:rsid w:val="00ED372F"/>
    <w:rsid w:val="00EE0806"/>
    <w:rsid w:val="00EE09E5"/>
    <w:rsid w:val="00EE24FB"/>
    <w:rsid w:val="00EE4A32"/>
    <w:rsid w:val="00EE5169"/>
    <w:rsid w:val="00EE75D4"/>
    <w:rsid w:val="00EF07DC"/>
    <w:rsid w:val="00EF1151"/>
    <w:rsid w:val="00EF3557"/>
    <w:rsid w:val="00EF35E2"/>
    <w:rsid w:val="00EF5951"/>
    <w:rsid w:val="00EF5AC8"/>
    <w:rsid w:val="00F00765"/>
    <w:rsid w:val="00F01A57"/>
    <w:rsid w:val="00F02444"/>
    <w:rsid w:val="00F03062"/>
    <w:rsid w:val="00F04634"/>
    <w:rsid w:val="00F06100"/>
    <w:rsid w:val="00F06119"/>
    <w:rsid w:val="00F077B2"/>
    <w:rsid w:val="00F1199A"/>
    <w:rsid w:val="00F11EF7"/>
    <w:rsid w:val="00F1789C"/>
    <w:rsid w:val="00F20F6F"/>
    <w:rsid w:val="00F22411"/>
    <w:rsid w:val="00F228D4"/>
    <w:rsid w:val="00F22FFB"/>
    <w:rsid w:val="00F23E2C"/>
    <w:rsid w:val="00F24DF9"/>
    <w:rsid w:val="00F25EE5"/>
    <w:rsid w:val="00F34C9E"/>
    <w:rsid w:val="00F377BC"/>
    <w:rsid w:val="00F40529"/>
    <w:rsid w:val="00F40A19"/>
    <w:rsid w:val="00F4420A"/>
    <w:rsid w:val="00F50E8B"/>
    <w:rsid w:val="00F52AA2"/>
    <w:rsid w:val="00F5493A"/>
    <w:rsid w:val="00F5757E"/>
    <w:rsid w:val="00F61844"/>
    <w:rsid w:val="00F62533"/>
    <w:rsid w:val="00F64B90"/>
    <w:rsid w:val="00F66292"/>
    <w:rsid w:val="00F66B5F"/>
    <w:rsid w:val="00F66B9A"/>
    <w:rsid w:val="00F66EFB"/>
    <w:rsid w:val="00F67CEC"/>
    <w:rsid w:val="00F725DE"/>
    <w:rsid w:val="00F755E5"/>
    <w:rsid w:val="00F822D9"/>
    <w:rsid w:val="00F82B96"/>
    <w:rsid w:val="00F949BF"/>
    <w:rsid w:val="00F95E25"/>
    <w:rsid w:val="00F96CD3"/>
    <w:rsid w:val="00FA1135"/>
    <w:rsid w:val="00FA4913"/>
    <w:rsid w:val="00FA7126"/>
    <w:rsid w:val="00FB29E2"/>
    <w:rsid w:val="00FB4B7F"/>
    <w:rsid w:val="00FB556C"/>
    <w:rsid w:val="00FC3907"/>
    <w:rsid w:val="00FC6566"/>
    <w:rsid w:val="00FC7A5E"/>
    <w:rsid w:val="00FD19BB"/>
    <w:rsid w:val="00FD4F5C"/>
    <w:rsid w:val="00FD7C90"/>
    <w:rsid w:val="00FE2790"/>
    <w:rsid w:val="00FE6195"/>
    <w:rsid w:val="00FE623F"/>
    <w:rsid w:val="00FE6EAA"/>
    <w:rsid w:val="00FE73CD"/>
    <w:rsid w:val="00FF4054"/>
    <w:rsid w:val="00FF5906"/>
    <w:rsid w:val="00FF5E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45ED2"/>
  <w15:docId w15:val="{0F33F9CD-D7AC-4BD1-8605-355C36B5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pageBreakBefore/>
      <w:numPr>
        <w:numId w:val="1"/>
      </w:numPr>
      <w:spacing w:after="240"/>
      <w:outlineLvl w:val="0"/>
    </w:pPr>
    <w:rPr>
      <w:rFonts w:cs="Arial"/>
      <w:b/>
      <w:bCs/>
      <w:kern w:val="32"/>
      <w:sz w:val="36"/>
      <w:szCs w:val="32"/>
    </w:rPr>
  </w:style>
  <w:style w:type="paragraph" w:styleId="Kop2">
    <w:name w:val="heading 2"/>
    <w:basedOn w:val="Standaard"/>
    <w:next w:val="Standaard"/>
    <w:qFormat/>
    <w:pPr>
      <w:keepNext/>
      <w:numPr>
        <w:ilvl w:val="1"/>
        <w:numId w:val="1"/>
      </w:numPr>
      <w:spacing w:before="240" w:after="60"/>
      <w:outlineLvl w:val="1"/>
    </w:pPr>
    <w:rPr>
      <w:rFonts w:cs="Arial"/>
      <w:b/>
      <w:bCs/>
      <w:iCs/>
      <w:sz w:val="32"/>
      <w:szCs w:val="28"/>
    </w:rPr>
  </w:style>
  <w:style w:type="paragraph" w:styleId="Kop3">
    <w:name w:val="heading 3"/>
    <w:basedOn w:val="Standaard"/>
    <w:next w:val="Standaard"/>
    <w:qFormat/>
    <w:pPr>
      <w:keepNext/>
      <w:numPr>
        <w:ilvl w:val="2"/>
        <w:numId w:val="1"/>
      </w:numPr>
      <w:spacing w:before="240" w:after="60"/>
      <w:outlineLvl w:val="2"/>
    </w:pPr>
    <w:rPr>
      <w:rFonts w:cs="Arial"/>
      <w:b/>
      <w:bCs/>
      <w:sz w:val="28"/>
      <w:szCs w:val="26"/>
    </w:rPr>
  </w:style>
  <w:style w:type="paragraph" w:styleId="Kop4">
    <w:name w:val="heading 4"/>
    <w:basedOn w:val="Standaard"/>
    <w:next w:val="Standaard"/>
    <w:qFormat/>
    <w:pPr>
      <w:keepNext/>
      <w:numPr>
        <w:ilvl w:val="3"/>
        <w:numId w:val="1"/>
      </w:numPr>
      <w:tabs>
        <w:tab w:val="clear" w:pos="2160"/>
      </w:tabs>
      <w:spacing w:before="120" w:after="120"/>
      <w:ind w:left="0" w:firstLine="0"/>
      <w:outlineLvl w:val="3"/>
    </w:pPr>
    <w:rPr>
      <w:b/>
      <w:bCs/>
      <w:szCs w:val="28"/>
    </w:rPr>
  </w:style>
  <w:style w:type="paragraph" w:styleId="Kop5">
    <w:name w:val="heading 5"/>
    <w:basedOn w:val="Standaard"/>
    <w:next w:val="Standaard"/>
    <w:qFormat/>
    <w:pPr>
      <w:keepNext/>
      <w:ind w:firstLine="360"/>
      <w:outlineLvl w:val="4"/>
    </w:pPr>
    <w:rPr>
      <w:rFonts w:ascii="Arial" w:hAnsi="Arial" w:cs="Arial"/>
      <w:color w:val="000000"/>
      <w:sz w:val="22"/>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pPr>
  </w:style>
  <w:style w:type="paragraph" w:styleId="Voettekst">
    <w:name w:val="footer"/>
    <w:basedOn w:val="Standaard"/>
    <w:pPr>
      <w:tabs>
        <w:tab w:val="center" w:pos="4153"/>
        <w:tab w:val="right" w:pos="8306"/>
      </w:tabs>
    </w:pPr>
  </w:style>
  <w:style w:type="character" w:styleId="Hyperlink">
    <w:name w:val="Hyperlink"/>
    <w:rPr>
      <w:color w:val="0000FF"/>
      <w:u w:val="single"/>
    </w:rPr>
  </w:style>
  <w:style w:type="paragraph" w:styleId="Plattetekstinspringen">
    <w:name w:val="Body Text Indent"/>
    <w:basedOn w:val="Standaard"/>
    <w:pPr>
      <w:ind w:left="360"/>
    </w:pPr>
    <w:rPr>
      <w:rFonts w:ascii="Arial" w:hAnsi="Arial" w:cs="Arial"/>
      <w:color w:val="000000"/>
      <w:sz w:val="22"/>
    </w:rPr>
  </w:style>
  <w:style w:type="paragraph" w:styleId="Plattetekstinspringen2">
    <w:name w:val="Body Text Indent 2"/>
    <w:basedOn w:val="Standaard"/>
    <w:pPr>
      <w:ind w:firstLine="360"/>
    </w:pPr>
    <w:rPr>
      <w:rFonts w:ascii="Arial" w:hAnsi="Arial" w:cs="Arial"/>
      <w:color w:val="000000"/>
      <w:sz w:val="22"/>
    </w:rPr>
  </w:style>
  <w:style w:type="paragraph" w:styleId="Documentstructuur">
    <w:name w:val="Document Map"/>
    <w:basedOn w:val="Standaard"/>
    <w:semiHidden/>
    <w:rsid w:val="005B22B8"/>
    <w:pPr>
      <w:shd w:val="clear" w:color="auto" w:fill="000080"/>
    </w:pPr>
    <w:rPr>
      <w:rFonts w:ascii="Tahoma" w:hAnsi="Tahoma" w:cs="Tahoma"/>
      <w:sz w:val="20"/>
      <w:szCs w:val="20"/>
    </w:rPr>
  </w:style>
  <w:style w:type="paragraph" w:styleId="Lijstalinea">
    <w:name w:val="List Paragraph"/>
    <w:basedOn w:val="Standaard"/>
    <w:uiPriority w:val="34"/>
    <w:qFormat/>
    <w:rsid w:val="00784B9D"/>
    <w:pPr>
      <w:ind w:left="708"/>
    </w:pPr>
  </w:style>
  <w:style w:type="paragraph" w:styleId="Ballontekst">
    <w:name w:val="Balloon Text"/>
    <w:basedOn w:val="Standaard"/>
    <w:link w:val="BallontekstChar"/>
    <w:rsid w:val="00A96B63"/>
    <w:rPr>
      <w:rFonts w:ascii="Tahoma" w:hAnsi="Tahoma" w:cs="Tahoma"/>
      <w:sz w:val="16"/>
      <w:szCs w:val="16"/>
    </w:rPr>
  </w:style>
  <w:style w:type="character" w:customStyle="1" w:styleId="BallontekstChar">
    <w:name w:val="Ballontekst Char"/>
    <w:link w:val="Ballontekst"/>
    <w:rsid w:val="00A96B63"/>
    <w:rPr>
      <w:rFonts w:ascii="Tahoma" w:hAnsi="Tahoma" w:cs="Tahoma"/>
      <w:sz w:val="16"/>
      <w:szCs w:val="16"/>
    </w:rPr>
  </w:style>
  <w:style w:type="character" w:styleId="Verwijzingopmerking">
    <w:name w:val="annotation reference"/>
    <w:basedOn w:val="Standaardalinea-lettertype"/>
    <w:semiHidden/>
    <w:unhideWhenUsed/>
    <w:rsid w:val="00900553"/>
    <w:rPr>
      <w:sz w:val="16"/>
      <w:szCs w:val="16"/>
    </w:rPr>
  </w:style>
  <w:style w:type="paragraph" w:styleId="Tekstopmerking">
    <w:name w:val="annotation text"/>
    <w:basedOn w:val="Standaard"/>
    <w:link w:val="TekstopmerkingChar"/>
    <w:unhideWhenUsed/>
    <w:rsid w:val="00900553"/>
    <w:rPr>
      <w:sz w:val="20"/>
      <w:szCs w:val="20"/>
    </w:rPr>
  </w:style>
  <w:style w:type="character" w:customStyle="1" w:styleId="TekstopmerkingChar">
    <w:name w:val="Tekst opmerking Char"/>
    <w:basedOn w:val="Standaardalinea-lettertype"/>
    <w:link w:val="Tekstopmerking"/>
    <w:rsid w:val="00900553"/>
  </w:style>
  <w:style w:type="paragraph" w:styleId="Onderwerpvanopmerking">
    <w:name w:val="annotation subject"/>
    <w:basedOn w:val="Tekstopmerking"/>
    <w:next w:val="Tekstopmerking"/>
    <w:link w:val="OnderwerpvanopmerkingChar"/>
    <w:semiHidden/>
    <w:unhideWhenUsed/>
    <w:rsid w:val="00900553"/>
    <w:rPr>
      <w:b/>
      <w:bCs/>
    </w:rPr>
  </w:style>
  <w:style w:type="character" w:customStyle="1" w:styleId="OnderwerpvanopmerkingChar">
    <w:name w:val="Onderwerp van opmerking Char"/>
    <w:basedOn w:val="TekstopmerkingChar"/>
    <w:link w:val="Onderwerpvanopmerking"/>
    <w:semiHidden/>
    <w:rsid w:val="009005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955208">
      <w:bodyDiv w:val="1"/>
      <w:marLeft w:val="0"/>
      <w:marRight w:val="0"/>
      <w:marTop w:val="0"/>
      <w:marBottom w:val="0"/>
      <w:divBdr>
        <w:top w:val="none" w:sz="0" w:space="0" w:color="auto"/>
        <w:left w:val="none" w:sz="0" w:space="0" w:color="auto"/>
        <w:bottom w:val="none" w:sz="0" w:space="0" w:color="auto"/>
        <w:right w:val="none" w:sz="0" w:space="0" w:color="auto"/>
      </w:divBdr>
      <w:divsChild>
        <w:div w:id="752432295">
          <w:marLeft w:val="0"/>
          <w:marRight w:val="0"/>
          <w:marTop w:val="0"/>
          <w:marBottom w:val="0"/>
          <w:divBdr>
            <w:top w:val="none" w:sz="0" w:space="0" w:color="auto"/>
            <w:left w:val="none" w:sz="0" w:space="0" w:color="auto"/>
            <w:bottom w:val="none" w:sz="0" w:space="0" w:color="auto"/>
            <w:right w:val="none" w:sz="0" w:space="0" w:color="auto"/>
          </w:divBdr>
        </w:div>
      </w:divsChild>
    </w:div>
    <w:div w:id="2046641283">
      <w:bodyDiv w:val="1"/>
      <w:marLeft w:val="0"/>
      <w:marRight w:val="0"/>
      <w:marTop w:val="0"/>
      <w:marBottom w:val="0"/>
      <w:divBdr>
        <w:top w:val="none" w:sz="0" w:space="0" w:color="auto"/>
        <w:left w:val="none" w:sz="0" w:space="0" w:color="auto"/>
        <w:bottom w:val="none" w:sz="0" w:space="0" w:color="auto"/>
        <w:right w:val="none" w:sz="0" w:space="0" w:color="auto"/>
      </w:divBdr>
      <w:divsChild>
        <w:div w:id="1072315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Wetering\Application%20Data\Microsoft\Sjablonen\Document%20OTTC.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8D9DB-5170-4B15-9063-02025D7D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Settings\CWetering\Application Data\Microsoft\Sjablonen\Document OTTC.dot</Template>
  <TotalTime>211</TotalTime>
  <Pages>6</Pages>
  <Words>1911</Words>
  <Characters>10513</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NOTULEN ALGEMENE LEDENVERGADERING O</vt:lpstr>
    </vt:vector>
  </TitlesOfParts>
  <Company>Vinny27</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ALGEMENE LEDENVERGADERING O</dc:title>
  <dc:creator>Chris van de Wetering</dc:creator>
  <cp:lastModifiedBy>Marja van de Peppel</cp:lastModifiedBy>
  <cp:revision>12</cp:revision>
  <cp:lastPrinted>2025-01-11T13:49:00Z</cp:lastPrinted>
  <dcterms:created xsi:type="dcterms:W3CDTF">2025-10-29T12:25:00Z</dcterms:created>
  <dcterms:modified xsi:type="dcterms:W3CDTF">2025-12-08T16:46:00Z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datum">
    <vt:lpwstr>2005-12-31</vt:lpwstr>
  </property>
</Properties>
</file>